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2E12D2" w14:textId="3D9FBB49" w:rsidR="001D1AF4" w:rsidRDefault="00585875">
      <w:r>
        <w:rPr>
          <w:noProof/>
        </w:rPr>
        <w:drawing>
          <wp:anchor distT="0" distB="0" distL="114300" distR="114300" simplePos="0" relativeHeight="251672623" behindDoc="0" locked="0" layoutInCell="0" allowOverlap="1" wp14:anchorId="2BF313EA" wp14:editId="2C58717D">
            <wp:simplePos x="0" y="0"/>
            <wp:positionH relativeFrom="page">
              <wp:posOffset>3996690</wp:posOffset>
            </wp:positionH>
            <wp:positionV relativeFrom="page">
              <wp:posOffset>1447165</wp:posOffset>
            </wp:positionV>
            <wp:extent cx="2587625" cy="2155825"/>
            <wp:effectExtent l="25400" t="25400" r="28575" b="28575"/>
            <wp:wrapNone/>
            <wp:docPr id="1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wave page 1:42-177339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1558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67AD8">
        <w:rPr>
          <w:noProof/>
        </w:rPr>
        <mc:AlternateContent>
          <mc:Choice Requires="wps">
            <w:drawing>
              <wp:anchor distT="0" distB="0" distL="114300" distR="114300" simplePos="0" relativeHeight="251670575" behindDoc="0" locked="0" layoutInCell="1" allowOverlap="1" wp14:anchorId="7F9477B4" wp14:editId="54A6DBC2">
                <wp:simplePos x="0" y="0"/>
                <wp:positionH relativeFrom="page">
                  <wp:posOffset>468630</wp:posOffset>
                </wp:positionH>
                <wp:positionV relativeFrom="page">
                  <wp:posOffset>1447165</wp:posOffset>
                </wp:positionV>
                <wp:extent cx="252095" cy="3117215"/>
                <wp:effectExtent l="0" t="0" r="1905" b="1270"/>
                <wp:wrapThrough wrapText="bothSides">
                  <wp:wrapPolygon edited="0">
                    <wp:start x="0" y="0"/>
                    <wp:lineTo x="0" y="21434"/>
                    <wp:lineTo x="19587" y="21434"/>
                    <wp:lineTo x="19587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311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ColorfulGrid-Accent1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2"/>
                              <w:gridCol w:w="1246"/>
                              <w:gridCol w:w="1282"/>
                            </w:tblGrid>
                            <w:tr w:rsidR="00585875" w14:paraId="4FF5EC9B" w14:textId="77777777" w:rsidTr="0058587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7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22" w:type="dxa"/>
                                </w:tcPr>
                                <w:p w14:paraId="41F0E757" w14:textId="77777777" w:rsidR="00585875" w:rsidRDefault="00585875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51E7D7E2" w14:textId="2741AD18" w:rsidR="00585875" w:rsidRPr="00585875" w:rsidRDefault="00585875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585875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Systolic (Top Number)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14:paraId="4651ECCA" w14:textId="1D9A2FFD" w:rsidR="00585875" w:rsidRPr="00585875" w:rsidRDefault="00585875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585875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Diastolic (Bottom number)</w:t>
                                  </w:r>
                                </w:p>
                              </w:tc>
                            </w:tr>
                            <w:tr w:rsidR="00585875" w14:paraId="30A364D7" w14:textId="77777777" w:rsidTr="0058587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22" w:type="dxa"/>
                                </w:tcPr>
                                <w:p w14:paraId="2882CD61" w14:textId="3F2FAE37" w:rsidR="00585875" w:rsidRPr="00585875" w:rsidRDefault="00585875">
                                  <w:pPr>
                                    <w:rPr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585875">
                                    <w:rPr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Normal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3D0DB843" w14:textId="20497E2A" w:rsidR="00585875" w:rsidRDefault="0058587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&lt;120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14:paraId="5262BAC1" w14:textId="592E8970" w:rsidR="00585875" w:rsidRDefault="0058587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&lt;80</w:t>
                                  </w:r>
                                </w:p>
                              </w:tc>
                            </w:tr>
                            <w:tr w:rsidR="00585875" w14:paraId="5AA2FC5E" w14:textId="77777777" w:rsidTr="00585875">
                              <w:trPr>
                                <w:trHeight w:val="7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22" w:type="dxa"/>
                                </w:tcPr>
                                <w:p w14:paraId="07606712" w14:textId="233B3B64" w:rsidR="00585875" w:rsidRPr="00585875" w:rsidRDefault="00585875">
                                  <w:pPr>
                                    <w:rPr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585875">
                                    <w:rPr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Pre- Hypertensive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185EE4A6" w14:textId="3E79DF2F" w:rsidR="00585875" w:rsidRDefault="0058587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120-139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14:paraId="0B76763F" w14:textId="695B6906" w:rsidR="00585875" w:rsidRDefault="0058587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80-89</w:t>
                                  </w:r>
                                </w:p>
                              </w:tc>
                            </w:tr>
                            <w:tr w:rsidR="00585875" w14:paraId="55395A1A" w14:textId="77777777" w:rsidTr="0058587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93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22" w:type="dxa"/>
                                </w:tcPr>
                                <w:p w14:paraId="39B885CE" w14:textId="326222C7" w:rsidR="00585875" w:rsidRPr="00585875" w:rsidRDefault="00585875">
                                  <w:pPr>
                                    <w:rPr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585875">
                                    <w:rPr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Hypertensive Stage I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76F1F9A3" w14:textId="6473E451" w:rsidR="00585875" w:rsidRDefault="0058587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140-159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14:paraId="3C02DF32" w14:textId="72D8F520" w:rsidR="00585875" w:rsidRDefault="0058587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90-99</w:t>
                                  </w:r>
                                </w:p>
                              </w:tc>
                            </w:tr>
                            <w:tr w:rsidR="00585875" w14:paraId="70DAE915" w14:textId="77777777" w:rsidTr="00585875">
                              <w:trPr>
                                <w:trHeight w:val="7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22" w:type="dxa"/>
                                </w:tcPr>
                                <w:p w14:paraId="14428897" w14:textId="79DCEFA6" w:rsidR="00585875" w:rsidRPr="00585875" w:rsidRDefault="00585875">
                                  <w:pPr>
                                    <w:rPr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585875">
                                    <w:rPr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Hypertensive Stage II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577EC6F8" w14:textId="4D0AD3E3" w:rsidR="00585875" w:rsidRDefault="0058587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160-179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14:paraId="35A40830" w14:textId="0840C6B0" w:rsidR="00585875" w:rsidRDefault="0058587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100-109</w:t>
                                  </w:r>
                                </w:p>
                              </w:tc>
                            </w:tr>
                            <w:tr w:rsidR="00585875" w14:paraId="6670E642" w14:textId="77777777" w:rsidTr="0058587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22" w:type="dxa"/>
                                </w:tcPr>
                                <w:p w14:paraId="192CCE0E" w14:textId="2CE6AD2D" w:rsidR="00585875" w:rsidRPr="00585875" w:rsidRDefault="00585875">
                                  <w:pPr>
                                    <w:rPr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585875">
                                    <w:rPr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Hypertensive Crisis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66E9B9A3" w14:textId="336F8ADA" w:rsidR="00585875" w:rsidRDefault="0058587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180</w:t>
                                  </w:r>
                                  <w:r w:rsidRPr="00585875">
                                    <w:rPr>
                                      <w:noProof/>
                                      <w:u w:val="single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14:paraId="2F839827" w14:textId="3812FD5E" w:rsidR="00585875" w:rsidRDefault="0058587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110</w:t>
                                  </w:r>
                                  <w:r w:rsidRPr="00585875">
                                    <w:rPr>
                                      <w:noProof/>
                                      <w:u w:val="single"/>
                                    </w:rPr>
                                    <w:t>&gt;</w:t>
                                  </w:r>
                                </w:p>
                              </w:tc>
                            </w:tr>
                          </w:tbl>
                          <w:p w14:paraId="45D90A68" w14:textId="77777777" w:rsidR="00585875" w:rsidRDefault="00585875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36.9pt;margin-top:113.95pt;width:19.85pt;height:245.45pt;z-index:25167057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" filled="f" stroked="f">
                <v:textbox style="mso-fit-shape-to-text:t" inset="5.4pt,0,5.4pt,0">
                  <w:txbxContent>
                    <w:tbl>
                      <w:tblPr>
                        <w:tblStyle w:val="ColorfulGrid-Accent1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22"/>
                        <w:gridCol w:w="1246"/>
                        <w:gridCol w:w="1282"/>
                      </w:tblGrid>
                      <w:tr w:rsidR="00585875" w14:paraId="4FF5EC9B" w14:textId="77777777" w:rsidTr="0058587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7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22" w:type="dxa"/>
                          </w:tcPr>
                          <w:p w14:paraId="41F0E757" w14:textId="77777777" w:rsidR="00585875" w:rsidRDefault="00585875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</w:tcPr>
                          <w:p w14:paraId="51E7D7E2" w14:textId="2741AD18" w:rsidR="00585875" w:rsidRPr="00585875" w:rsidRDefault="00585875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585875">
                              <w:rPr>
                                <w:noProof/>
                                <w:sz w:val="20"/>
                                <w:szCs w:val="20"/>
                              </w:rPr>
                              <w:t>Systolic (Top Number)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14:paraId="4651ECCA" w14:textId="1D9A2FFD" w:rsidR="00585875" w:rsidRPr="00585875" w:rsidRDefault="00585875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585875">
                              <w:rPr>
                                <w:noProof/>
                                <w:sz w:val="20"/>
                                <w:szCs w:val="20"/>
                              </w:rPr>
                              <w:t>Diastolic (Bottom number)</w:t>
                            </w:r>
                          </w:p>
                        </w:tc>
                      </w:tr>
                      <w:tr w:rsidR="00585875" w14:paraId="30A364D7" w14:textId="77777777" w:rsidTr="0058587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22" w:type="dxa"/>
                          </w:tcPr>
                          <w:p w14:paraId="2882CD61" w14:textId="3F2FAE37" w:rsidR="00585875" w:rsidRPr="00585875" w:rsidRDefault="00585875">
                            <w:pP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585875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Normal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3D0DB843" w14:textId="20497E2A" w:rsidR="00585875" w:rsidRDefault="0058587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&lt;120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14:paraId="5262BAC1" w14:textId="592E8970" w:rsidR="00585875" w:rsidRDefault="0058587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&lt;80</w:t>
                            </w:r>
                          </w:p>
                        </w:tc>
                      </w:tr>
                      <w:tr w:rsidR="00585875" w14:paraId="5AA2FC5E" w14:textId="77777777" w:rsidTr="00585875">
                        <w:trPr>
                          <w:trHeight w:val="7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22" w:type="dxa"/>
                          </w:tcPr>
                          <w:p w14:paraId="07606712" w14:textId="233B3B64" w:rsidR="00585875" w:rsidRPr="00585875" w:rsidRDefault="00585875">
                            <w:pP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585875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Pre- Hypertensive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185EE4A6" w14:textId="3E79DF2F" w:rsidR="00585875" w:rsidRDefault="0058587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120-139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14:paraId="0B76763F" w14:textId="695B6906" w:rsidR="00585875" w:rsidRDefault="0058587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80-89</w:t>
                            </w:r>
                          </w:p>
                        </w:tc>
                      </w:tr>
                      <w:tr w:rsidR="00585875" w14:paraId="55395A1A" w14:textId="77777777" w:rsidTr="0058587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93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22" w:type="dxa"/>
                          </w:tcPr>
                          <w:p w14:paraId="39B885CE" w14:textId="326222C7" w:rsidR="00585875" w:rsidRPr="00585875" w:rsidRDefault="00585875">
                            <w:pP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585875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Hypertensive Stage I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76F1F9A3" w14:textId="6473E451" w:rsidR="00585875" w:rsidRDefault="0058587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140-159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14:paraId="3C02DF32" w14:textId="72D8F520" w:rsidR="00585875" w:rsidRDefault="0058587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90-99</w:t>
                            </w:r>
                          </w:p>
                        </w:tc>
                      </w:tr>
                      <w:tr w:rsidR="00585875" w14:paraId="70DAE915" w14:textId="77777777" w:rsidTr="00585875">
                        <w:trPr>
                          <w:trHeight w:val="7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22" w:type="dxa"/>
                          </w:tcPr>
                          <w:p w14:paraId="14428897" w14:textId="79DCEFA6" w:rsidR="00585875" w:rsidRPr="00585875" w:rsidRDefault="00585875">
                            <w:pP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585875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Hypertensive Stage II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577EC6F8" w14:textId="4D0AD3E3" w:rsidR="00585875" w:rsidRDefault="0058587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160-179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14:paraId="35A40830" w14:textId="0840C6B0" w:rsidR="00585875" w:rsidRDefault="0058587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100-109</w:t>
                            </w:r>
                          </w:p>
                        </w:tc>
                      </w:tr>
                      <w:tr w:rsidR="00585875" w14:paraId="6670E642" w14:textId="77777777" w:rsidTr="0058587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22" w:type="dxa"/>
                          </w:tcPr>
                          <w:p w14:paraId="192CCE0E" w14:textId="2CE6AD2D" w:rsidR="00585875" w:rsidRPr="00585875" w:rsidRDefault="00585875">
                            <w:pP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585875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Hypertensive Crisis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66E9B9A3" w14:textId="336F8ADA" w:rsidR="00585875" w:rsidRDefault="0058587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180</w:t>
                            </w:r>
                            <w:r w:rsidRPr="00585875">
                              <w:rPr>
                                <w:noProof/>
                                <w:u w:val="single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14:paraId="2F839827" w14:textId="3812FD5E" w:rsidR="00585875" w:rsidRDefault="0058587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110</w:t>
                            </w:r>
                            <w:r w:rsidRPr="00585875">
                              <w:rPr>
                                <w:noProof/>
                                <w:u w:val="single"/>
                              </w:rPr>
                              <w:t>&gt;</w:t>
                            </w:r>
                          </w:p>
                        </w:tc>
                      </w:tr>
                    </w:tbl>
                    <w:p w14:paraId="45D90A68" w14:textId="77777777" w:rsidR="00585875" w:rsidRDefault="00585875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92BE0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AF0823A" wp14:editId="3B8C4051">
                <wp:simplePos x="0" y="0"/>
                <wp:positionH relativeFrom="page">
                  <wp:posOffset>460375</wp:posOffset>
                </wp:positionH>
                <wp:positionV relativeFrom="page">
                  <wp:posOffset>721995</wp:posOffset>
                </wp:positionV>
                <wp:extent cx="2460625" cy="902335"/>
                <wp:effectExtent l="0" t="0" r="0" b="12065"/>
                <wp:wrapTight wrapText="bothSides">
                  <wp:wrapPolygon edited="0">
                    <wp:start x="223" y="0"/>
                    <wp:lineTo x="223" y="21281"/>
                    <wp:lineTo x="21182" y="21281"/>
                    <wp:lineTo x="21182" y="0"/>
                    <wp:lineTo x="223" y="0"/>
                  </wp:wrapPolygon>
                </wp:wrapTight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ACA5E9" w14:textId="0610B716" w:rsidR="00585875" w:rsidRPr="00585875" w:rsidRDefault="00585875" w:rsidP="001D1AF4">
                            <w:pPr>
                              <w:pStyle w:val="Heading2"/>
                              <w:rPr>
                                <w:b/>
                                <w:color w:val="000090"/>
                                <w:sz w:val="40"/>
                                <w:szCs w:val="40"/>
                              </w:rPr>
                            </w:pPr>
                            <w:r w:rsidRPr="00585875">
                              <w:rPr>
                                <w:b/>
                                <w:color w:val="000090"/>
                                <w:sz w:val="40"/>
                                <w:szCs w:val="40"/>
                              </w:rPr>
                              <w:t xml:space="preserve">How </w:t>
                            </w:r>
                            <w:proofErr w:type="gramStart"/>
                            <w:r w:rsidRPr="00585875">
                              <w:rPr>
                                <w:b/>
                                <w:color w:val="000090"/>
                                <w:sz w:val="40"/>
                                <w:szCs w:val="40"/>
                              </w:rPr>
                              <w:t>High</w:t>
                            </w:r>
                            <w:proofErr w:type="gramEnd"/>
                            <w:r w:rsidRPr="00585875">
                              <w:rPr>
                                <w:b/>
                                <w:color w:val="000090"/>
                                <w:sz w:val="40"/>
                                <w:szCs w:val="40"/>
                              </w:rPr>
                              <w:t xml:space="preserve"> is too High?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6.25pt;margin-top:56.85pt;width:193.75pt;height:71.0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i5WfQCAABW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" filled="f" stroked="f">
                <v:textbox inset=",0,,0">
                  <w:txbxContent>
                    <w:p w14:paraId="31ACA5E9" w14:textId="0610B716" w:rsidR="00585875" w:rsidRPr="00585875" w:rsidRDefault="00585875" w:rsidP="001D1AF4">
                      <w:pPr>
                        <w:pStyle w:val="Heading2"/>
                        <w:rPr>
                          <w:b/>
                          <w:color w:val="000090"/>
                          <w:sz w:val="40"/>
                          <w:szCs w:val="40"/>
                        </w:rPr>
                      </w:pPr>
                      <w:r w:rsidRPr="00585875">
                        <w:rPr>
                          <w:b/>
                          <w:color w:val="000090"/>
                          <w:sz w:val="40"/>
                          <w:szCs w:val="40"/>
                        </w:rPr>
                        <w:t xml:space="preserve">How </w:t>
                      </w:r>
                      <w:proofErr w:type="gramStart"/>
                      <w:r w:rsidRPr="00585875">
                        <w:rPr>
                          <w:b/>
                          <w:color w:val="000090"/>
                          <w:sz w:val="40"/>
                          <w:szCs w:val="40"/>
                        </w:rPr>
                        <w:t>High</w:t>
                      </w:r>
                      <w:proofErr w:type="gramEnd"/>
                      <w:r w:rsidRPr="00585875">
                        <w:rPr>
                          <w:b/>
                          <w:color w:val="000090"/>
                          <w:sz w:val="40"/>
                          <w:szCs w:val="40"/>
                        </w:rPr>
                        <w:t xml:space="preserve"> is too High?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585875">
        <w:rPr>
          <w:noProof/>
        </w:rPr>
        <w:t xml:space="preserve"> </w:t>
      </w:r>
      <w:r w:rsidR="00492BE0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0" allowOverlap="1" wp14:anchorId="544219F8" wp14:editId="4F79E3E2">
                <wp:simplePos x="0" y="0"/>
                <wp:positionH relativeFrom="page">
                  <wp:posOffset>3858895</wp:posOffset>
                </wp:positionH>
                <wp:positionV relativeFrom="page">
                  <wp:posOffset>526415</wp:posOffset>
                </wp:positionV>
                <wp:extent cx="2340610" cy="4986111"/>
                <wp:effectExtent l="0" t="0" r="0" b="17780"/>
                <wp:wrapTight wrapText="bothSides">
                  <wp:wrapPolygon edited="0">
                    <wp:start x="234" y="0"/>
                    <wp:lineTo x="234" y="21567"/>
                    <wp:lineTo x="21096" y="21567"/>
                    <wp:lineTo x="21096" y="0"/>
                    <wp:lineTo x="234" y="0"/>
                  </wp:wrapPolygon>
                </wp:wrapTight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4986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EC49CA" w14:textId="136F3612" w:rsidR="00585875" w:rsidRPr="00C67D72" w:rsidRDefault="00585875" w:rsidP="001D1AF4">
                            <w:pPr>
                              <w:pStyle w:val="BodyText2"/>
                              <w:rPr>
                                <w:szCs w:val="22"/>
                              </w:rPr>
                            </w:pPr>
                            <w:r w:rsidRPr="00C67D72">
                              <w:rPr>
                                <w:szCs w:val="22"/>
                              </w:rPr>
                              <w:t>Many lifestyle changes can help lower high blood pressure,</w:t>
                            </w:r>
                          </w:p>
                          <w:p w14:paraId="341430D2" w14:textId="22D1D11B" w:rsidR="00585875" w:rsidRPr="00C67D72" w:rsidRDefault="00585875" w:rsidP="00C67D72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Weight loss</w:t>
                            </w:r>
                          </w:p>
                          <w:p w14:paraId="0AA92B12" w14:textId="45EFFA66" w:rsidR="00585875" w:rsidRPr="00C67D72" w:rsidRDefault="00585875" w:rsidP="00C67D72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DASH Diet: consuming a diet high in fruits, vegetables, and </w:t>
                            </w:r>
                            <w:r w:rsidRPr="00C67D72">
                              <w:rPr>
                                <w:szCs w:val="22"/>
                              </w:rPr>
                              <w:t>fiber and lower in fats.</w:t>
                            </w:r>
                          </w:p>
                          <w:p w14:paraId="1277CF53" w14:textId="6ECFEBAD" w:rsidR="00585875" w:rsidRPr="00C67D72" w:rsidRDefault="00585875" w:rsidP="00C67D72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szCs w:val="22"/>
                              </w:rPr>
                            </w:pPr>
                            <w:r w:rsidRPr="00C67D72">
                              <w:rPr>
                                <w:szCs w:val="22"/>
                              </w:rPr>
                              <w:t>Lowering sodium intake: choosing fresh foods without preservatives and limiting salt as a seasoning</w:t>
                            </w:r>
                          </w:p>
                          <w:p w14:paraId="156578C1" w14:textId="3A48DFB2" w:rsidR="00585875" w:rsidRPr="00C67D72" w:rsidRDefault="00585875" w:rsidP="00C67D72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szCs w:val="22"/>
                              </w:rPr>
                            </w:pPr>
                            <w:r w:rsidRPr="00C67D72">
                              <w:rPr>
                                <w:szCs w:val="22"/>
                              </w:rPr>
                              <w:t xml:space="preserve">Physical activity: </w:t>
                            </w:r>
                            <w:r>
                              <w:rPr>
                                <w:szCs w:val="22"/>
                              </w:rPr>
                              <w:t xml:space="preserve">exercising for </w:t>
                            </w:r>
                            <w:r w:rsidRPr="00C67D72">
                              <w:rPr>
                                <w:szCs w:val="22"/>
                              </w:rPr>
                              <w:t>30 minutes</w:t>
                            </w:r>
                            <w:r>
                              <w:rPr>
                                <w:szCs w:val="22"/>
                              </w:rPr>
                              <w:t xml:space="preserve"> on</w:t>
                            </w:r>
                            <w:r w:rsidRPr="00C67D72">
                              <w:rPr>
                                <w:szCs w:val="22"/>
                              </w:rPr>
                              <w:t xml:space="preserve"> most days of the week.</w:t>
                            </w:r>
                          </w:p>
                          <w:p w14:paraId="68416971" w14:textId="5A728C2E" w:rsidR="00585875" w:rsidRPr="00C67D72" w:rsidRDefault="00585875" w:rsidP="00C67D72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szCs w:val="22"/>
                              </w:rPr>
                            </w:pPr>
                            <w:r w:rsidRPr="00C67D72">
                              <w:rPr>
                                <w:szCs w:val="22"/>
                              </w:rPr>
                              <w:t>Moderating Alcohol Consumption: limiting alcohol consumption to 1-2 drinks per day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303.85pt;margin-top:41.45pt;width:184.3pt;height:392.6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" mv:complextextbox="1" o:allowincell="f" filled="f" stroked="f">
                <v:textbox inset=",0,,0">
                  <w:txbxContent>
                    <w:p w14:paraId="64EC49CA" w14:textId="136F3612" w:rsidR="00585875" w:rsidRPr="00C67D72" w:rsidRDefault="00585875" w:rsidP="001D1AF4">
                      <w:pPr>
                        <w:pStyle w:val="BodyText2"/>
                        <w:rPr>
                          <w:szCs w:val="22"/>
                        </w:rPr>
                      </w:pPr>
                      <w:r w:rsidRPr="00C67D72">
                        <w:rPr>
                          <w:szCs w:val="22"/>
                        </w:rPr>
                        <w:t>Many lifestyle changes can help lower high blood pressure,</w:t>
                      </w:r>
                    </w:p>
                    <w:p w14:paraId="341430D2" w14:textId="22D1D11B" w:rsidR="00585875" w:rsidRPr="00C67D72" w:rsidRDefault="00585875" w:rsidP="00C67D72">
                      <w:pPr>
                        <w:pStyle w:val="BodyText2"/>
                        <w:numPr>
                          <w:ilvl w:val="0"/>
                          <w:numId w:val="2"/>
                        </w:numPr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Weight loss</w:t>
                      </w:r>
                    </w:p>
                    <w:p w14:paraId="0AA92B12" w14:textId="45EFFA66" w:rsidR="00585875" w:rsidRPr="00C67D72" w:rsidRDefault="00585875" w:rsidP="00C67D72">
                      <w:pPr>
                        <w:pStyle w:val="BodyText2"/>
                        <w:numPr>
                          <w:ilvl w:val="0"/>
                          <w:numId w:val="2"/>
                        </w:numPr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DASH Diet: consuming a diet high in fruits, vegetables, and </w:t>
                      </w:r>
                      <w:r w:rsidRPr="00C67D72">
                        <w:rPr>
                          <w:szCs w:val="22"/>
                        </w:rPr>
                        <w:t>fiber and lower in fats.</w:t>
                      </w:r>
                    </w:p>
                    <w:p w14:paraId="1277CF53" w14:textId="6ECFEBAD" w:rsidR="00585875" w:rsidRPr="00C67D72" w:rsidRDefault="00585875" w:rsidP="00C67D72">
                      <w:pPr>
                        <w:pStyle w:val="BodyText2"/>
                        <w:numPr>
                          <w:ilvl w:val="0"/>
                          <w:numId w:val="2"/>
                        </w:numPr>
                        <w:jc w:val="left"/>
                        <w:rPr>
                          <w:szCs w:val="22"/>
                        </w:rPr>
                      </w:pPr>
                      <w:r w:rsidRPr="00C67D72">
                        <w:rPr>
                          <w:szCs w:val="22"/>
                        </w:rPr>
                        <w:t>Lowering sodium intake: choosing fresh foods without preservatives and limiting salt as a seasoning</w:t>
                      </w:r>
                    </w:p>
                    <w:p w14:paraId="156578C1" w14:textId="3A48DFB2" w:rsidR="00585875" w:rsidRPr="00C67D72" w:rsidRDefault="00585875" w:rsidP="00C67D72">
                      <w:pPr>
                        <w:pStyle w:val="BodyText2"/>
                        <w:numPr>
                          <w:ilvl w:val="0"/>
                          <w:numId w:val="2"/>
                        </w:numPr>
                        <w:jc w:val="left"/>
                        <w:rPr>
                          <w:szCs w:val="22"/>
                        </w:rPr>
                      </w:pPr>
                      <w:r w:rsidRPr="00C67D72">
                        <w:rPr>
                          <w:szCs w:val="22"/>
                        </w:rPr>
                        <w:t xml:space="preserve">Physical activity: </w:t>
                      </w:r>
                      <w:r>
                        <w:rPr>
                          <w:szCs w:val="22"/>
                        </w:rPr>
                        <w:t xml:space="preserve">exercising for </w:t>
                      </w:r>
                      <w:r w:rsidRPr="00C67D72">
                        <w:rPr>
                          <w:szCs w:val="22"/>
                        </w:rPr>
                        <w:t>30 minutes</w:t>
                      </w:r>
                      <w:r>
                        <w:rPr>
                          <w:szCs w:val="22"/>
                        </w:rPr>
                        <w:t xml:space="preserve"> on</w:t>
                      </w:r>
                      <w:r w:rsidRPr="00C67D72">
                        <w:rPr>
                          <w:szCs w:val="22"/>
                        </w:rPr>
                        <w:t xml:space="preserve"> most days of the week.</w:t>
                      </w:r>
                    </w:p>
                    <w:p w14:paraId="68416971" w14:textId="5A728C2E" w:rsidR="00585875" w:rsidRPr="00C67D72" w:rsidRDefault="00585875" w:rsidP="00C67D72">
                      <w:pPr>
                        <w:pStyle w:val="BodyText2"/>
                        <w:numPr>
                          <w:ilvl w:val="0"/>
                          <w:numId w:val="2"/>
                        </w:numPr>
                        <w:jc w:val="left"/>
                        <w:rPr>
                          <w:szCs w:val="22"/>
                        </w:rPr>
                      </w:pPr>
                      <w:r w:rsidRPr="00C67D72">
                        <w:rPr>
                          <w:szCs w:val="22"/>
                        </w:rPr>
                        <w:t>Moderating Alcohol Consumption: limiting alcohol consumption to 1-2 drinks per day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92BE0"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0" allowOverlap="1" wp14:anchorId="0E819602" wp14:editId="370E9CDA">
                <wp:simplePos x="0" y="0"/>
                <wp:positionH relativeFrom="page">
                  <wp:posOffset>3735070</wp:posOffset>
                </wp:positionH>
                <wp:positionV relativeFrom="page">
                  <wp:posOffset>5643880</wp:posOffset>
                </wp:positionV>
                <wp:extent cx="2587625" cy="1216025"/>
                <wp:effectExtent l="0" t="0" r="0" b="3175"/>
                <wp:wrapTight wrapText="bothSides">
                  <wp:wrapPolygon edited="0">
                    <wp:start x="212" y="0"/>
                    <wp:lineTo x="212" y="21205"/>
                    <wp:lineTo x="21202" y="21205"/>
                    <wp:lineTo x="21202" y="0"/>
                    <wp:lineTo x="212" y="0"/>
                  </wp:wrapPolygon>
                </wp:wrapTight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121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58CE013" w14:textId="0025B115" w:rsidR="00585875" w:rsidRPr="00492BE0" w:rsidRDefault="00585875" w:rsidP="001D1AF4">
                            <w:pPr>
                              <w:pStyle w:val="Footer"/>
                            </w:pPr>
                            <w:r w:rsidRPr="00492BE0">
                              <w:t>Lifestyle and Hypertension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294.1pt;margin-top:444.4pt;width:203.75pt;height:95.75pt;z-index:251658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" o:allowincell="f" filled="f" stroked="f">
                <v:textbox inset=",0,,0">
                  <w:txbxContent>
                    <w:p w14:paraId="358CE013" w14:textId="0025B115" w:rsidR="00585875" w:rsidRPr="00492BE0" w:rsidRDefault="00585875" w:rsidP="001D1AF4">
                      <w:pPr>
                        <w:pStyle w:val="Footer"/>
                      </w:pPr>
                      <w:r w:rsidRPr="00492BE0">
                        <w:t>Lifestyle and Hypertension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06C62">
        <w:rPr>
          <w:noProof/>
        </w:rPr>
        <w:drawing>
          <wp:anchor distT="0" distB="0" distL="118745" distR="118745" simplePos="0" relativeHeight="251658286" behindDoc="0" locked="0" layoutInCell="1" allowOverlap="1" wp14:anchorId="3E34FE93" wp14:editId="3F415B4A">
            <wp:simplePos x="0" y="0"/>
            <wp:positionH relativeFrom="page">
              <wp:posOffset>631190</wp:posOffset>
            </wp:positionH>
            <wp:positionV relativeFrom="page">
              <wp:posOffset>4860290</wp:posOffset>
            </wp:positionV>
            <wp:extent cx="2065655" cy="1689735"/>
            <wp:effectExtent l="101600" t="101600" r="118745" b="951865"/>
            <wp:wrapTight wrapText="bothSides">
              <wp:wrapPolygon edited="0">
                <wp:start x="7968" y="-1299"/>
                <wp:lineTo x="797" y="-649"/>
                <wp:lineTo x="797" y="4546"/>
                <wp:lineTo x="-1062" y="4546"/>
                <wp:lineTo x="-1062" y="14936"/>
                <wp:lineTo x="-266" y="18183"/>
                <wp:lineTo x="4250" y="20131"/>
                <wp:lineTo x="531" y="22404"/>
                <wp:lineTo x="-266" y="30521"/>
                <wp:lineTo x="797" y="31170"/>
                <wp:lineTo x="9030" y="33443"/>
                <wp:lineTo x="12483" y="33443"/>
                <wp:lineTo x="12749" y="32794"/>
                <wp:lineTo x="20717" y="30521"/>
                <wp:lineTo x="20982" y="25651"/>
                <wp:lineTo x="20982" y="25326"/>
                <wp:lineTo x="17795" y="20131"/>
                <wp:lineTo x="21779" y="15260"/>
                <wp:lineTo x="22576" y="9741"/>
                <wp:lineTo x="20982" y="3896"/>
                <wp:lineTo x="14342" y="-649"/>
                <wp:lineTo x="13546" y="-1299"/>
                <wp:lineTo x="7968" y="-1299"/>
              </wp:wrapPolygon>
            </wp:wrapTight>
            <wp:docPr id="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" descr=":wave page 1:42-154464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68973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42A">
        <w:rPr>
          <w:noProof/>
        </w:rPr>
        <w:drawing>
          <wp:anchor distT="0" distB="0" distL="114300" distR="114300" simplePos="0" relativeHeight="251658280" behindDoc="0" locked="0" layoutInCell="1" allowOverlap="1" wp14:anchorId="4A94EAAA" wp14:editId="3E61732C">
            <wp:simplePos x="0" y="0"/>
            <wp:positionH relativeFrom="page">
              <wp:posOffset>7026275</wp:posOffset>
            </wp:positionH>
            <wp:positionV relativeFrom="page">
              <wp:posOffset>1428750</wp:posOffset>
            </wp:positionV>
            <wp:extent cx="2614295" cy="3912870"/>
            <wp:effectExtent l="0" t="0" r="1905" b="0"/>
            <wp:wrapNone/>
            <wp:docPr id="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wave page 1:42-155919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AF4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0" allowOverlap="1" wp14:anchorId="5615F56F" wp14:editId="23757632">
                <wp:simplePos x="0" y="0"/>
                <wp:positionH relativeFrom="page">
                  <wp:posOffset>7026275</wp:posOffset>
                </wp:positionH>
                <wp:positionV relativeFrom="page">
                  <wp:posOffset>6330315</wp:posOffset>
                </wp:positionV>
                <wp:extent cx="2574925" cy="832485"/>
                <wp:effectExtent l="0" t="0" r="0" b="5715"/>
                <wp:wrapTight wrapText="bothSides">
                  <wp:wrapPolygon edited="0">
                    <wp:start x="213" y="0"/>
                    <wp:lineTo x="213" y="21089"/>
                    <wp:lineTo x="21094" y="21089"/>
                    <wp:lineTo x="21094" y="0"/>
                    <wp:lineTo x="213" y="0"/>
                  </wp:wrapPolygon>
                </wp:wrapTight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925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5C49C6" w14:textId="77777777" w:rsidR="00585875" w:rsidRPr="001D1AF4" w:rsidRDefault="00585875" w:rsidP="001D1AF4">
                            <w:pPr>
                              <w:pStyle w:val="Title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Hypertension</w:t>
                            </w:r>
                            <w:r w:rsidRPr="001D1AF4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553.25pt;margin-top:498.45pt;width:202.75pt;height:65.55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JkIPQCAABW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" o:allowincell="f" filled="f" stroked="f">
                <v:textbox inset=",0,,0">
                  <w:txbxContent>
                    <w:p w14:paraId="5A5C49C6" w14:textId="77777777" w:rsidR="00585875" w:rsidRPr="001D1AF4" w:rsidRDefault="00585875" w:rsidP="001D1AF4">
                      <w:pPr>
                        <w:pStyle w:val="Title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Hypertension</w:t>
                      </w:r>
                      <w:r w:rsidRPr="001D1AF4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547FA">
        <w:rPr>
          <w:noProof/>
        </w:rPr>
        <w:drawing>
          <wp:anchor distT="0" distB="0" distL="114300" distR="114300" simplePos="0" relativeHeight="251658281" behindDoc="0" locked="0" layoutInCell="1" allowOverlap="1" wp14:anchorId="6C4431F4" wp14:editId="7EA849C6">
            <wp:simplePos x="0" y="0"/>
            <wp:positionH relativeFrom="page">
              <wp:posOffset>434340</wp:posOffset>
            </wp:positionH>
            <wp:positionV relativeFrom="page">
              <wp:posOffset>4754880</wp:posOffset>
            </wp:positionV>
            <wp:extent cx="9189720" cy="2575560"/>
            <wp:effectExtent l="25400" t="0" r="5080" b="0"/>
            <wp:wrapNone/>
            <wp:docPr id="30" name="Picture 30" descr=":p2-spec-brochure-fc12-R2:Assets:cove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p2-spec-brochure-fc12-R2:Assets:coverOverlay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7FA">
        <w:br w:type="page"/>
      </w:r>
      <w:r w:rsidR="000E60AE">
        <w:rPr>
          <w:noProof/>
        </w:rPr>
        <w:lastRenderedPageBreak/>
        <mc:AlternateContent>
          <mc:Choice Requires="wpg">
            <w:drawing>
              <wp:anchor distT="0" distB="0" distL="114300" distR="114300" simplePos="1" relativeHeight="251658259" behindDoc="0" locked="0" layoutInCell="1" allowOverlap="1" wp14:anchorId="33E0C6EC" wp14:editId="5298B8C6">
                <wp:simplePos x="3761740" y="2762885"/>
                <wp:positionH relativeFrom="page">
                  <wp:posOffset>3761740</wp:posOffset>
                </wp:positionH>
                <wp:positionV relativeFrom="page">
                  <wp:posOffset>2762885</wp:posOffset>
                </wp:positionV>
                <wp:extent cx="5308600" cy="3709670"/>
                <wp:effectExtent l="0" t="0" r="0" b="24130"/>
                <wp:wrapThrough wrapText="bothSides">
                  <wp:wrapPolygon edited="0">
                    <wp:start x="103" y="0"/>
                    <wp:lineTo x="103" y="21593"/>
                    <wp:lineTo x="21393" y="21593"/>
                    <wp:lineTo x="21393" y="0"/>
                    <wp:lineTo x="103" y="0"/>
                  </wp:wrapPolygon>
                </wp:wrapThrough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600" cy="3709670"/>
                          <a:chOff x="0" y="0"/>
                          <a:chExt cx="5308600" cy="37096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08600" cy="362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0"/>
                            <a:ext cx="303720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6">
                          <w:txbxContent>
                            <w:p w14:paraId="2E815495" w14:textId="346B25D5" w:rsidR="00585875" w:rsidRPr="00585875" w:rsidRDefault="00585875" w:rsidP="00585875">
                              <w:pPr>
                                <w:pStyle w:val="BodyText2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85875">
                                <w:rPr>
                                  <w:sz w:val="28"/>
                                  <w:szCs w:val="28"/>
                                </w:rPr>
                                <w:t>Many l</w:t>
                              </w:r>
                              <w:r w:rsidR="00417C56">
                                <w:rPr>
                                  <w:sz w:val="28"/>
                                  <w:szCs w:val="28"/>
                                </w:rPr>
                                <w:t xml:space="preserve">ifestyle changes can help lower </w:t>
                              </w:r>
                              <w:r w:rsidRPr="00585875">
                                <w:rPr>
                                  <w:sz w:val="28"/>
                                  <w:szCs w:val="28"/>
                                </w:rPr>
                                <w:t>high blood pressure,</w:t>
                              </w:r>
                            </w:p>
                            <w:p w14:paraId="3296AD79" w14:textId="77777777" w:rsidR="00585875" w:rsidRPr="00585875" w:rsidRDefault="00585875" w:rsidP="00585875">
                              <w:pPr>
                                <w:pStyle w:val="BodyText2"/>
                                <w:numPr>
                                  <w:ilvl w:val="0"/>
                                  <w:numId w:val="2"/>
                                </w:numPr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85875">
                                <w:rPr>
                                  <w:sz w:val="28"/>
                                  <w:szCs w:val="28"/>
                                </w:rPr>
                                <w:t>Weight loss</w:t>
                              </w:r>
                            </w:p>
                            <w:p w14:paraId="511A1DDD" w14:textId="77777777" w:rsidR="00417C56" w:rsidRDefault="00417C56" w:rsidP="00585875">
                              <w:pPr>
                                <w:pStyle w:val="BodyText2"/>
                                <w:numPr>
                                  <w:ilvl w:val="0"/>
                                  <w:numId w:val="2"/>
                                </w:numPr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“DASH Diet” food choices:</w:t>
                              </w:r>
                            </w:p>
                            <w:p w14:paraId="5989D086" w14:textId="71F87CDA" w:rsidR="00585875" w:rsidRDefault="00585875" w:rsidP="00417C56">
                              <w:pPr>
                                <w:pStyle w:val="BodyText2"/>
                                <w:numPr>
                                  <w:ilvl w:val="1"/>
                                  <w:numId w:val="2"/>
                                </w:numPr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8587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gramStart"/>
                              <w:r w:rsidRPr="00585875">
                                <w:rPr>
                                  <w:sz w:val="28"/>
                                  <w:szCs w:val="28"/>
                                </w:rPr>
                                <w:t>consuming</w:t>
                              </w:r>
                              <w:proofErr w:type="gramEnd"/>
                              <w:r w:rsidRPr="00585875">
                                <w:rPr>
                                  <w:sz w:val="28"/>
                                  <w:szCs w:val="28"/>
                                </w:rPr>
                                <w:t xml:space="preserve"> a diet high in fruits, vegetables, and fiber and lower in fats.</w:t>
                              </w:r>
                            </w:p>
                            <w:p w14:paraId="64DAA1AB" w14:textId="27866A2B" w:rsidR="00417C56" w:rsidRPr="00585875" w:rsidRDefault="00417C56" w:rsidP="00417C56">
                              <w:pPr>
                                <w:pStyle w:val="BodyText2"/>
                                <w:numPr>
                                  <w:ilvl w:val="1"/>
                                  <w:numId w:val="2"/>
                                </w:numPr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Examples include skim or low-fat milk and dairy, </w:t>
                              </w:r>
                            </w:p>
                            <w:p w14:paraId="17118F28" w14:textId="77777777" w:rsidR="00585875" w:rsidRPr="00585875" w:rsidRDefault="00585875" w:rsidP="00585875">
                              <w:pPr>
                                <w:pStyle w:val="BodyText2"/>
                                <w:numPr>
                                  <w:ilvl w:val="0"/>
                                  <w:numId w:val="2"/>
                                </w:numPr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85875">
                                <w:rPr>
                                  <w:sz w:val="28"/>
                                  <w:szCs w:val="28"/>
                                </w:rPr>
                                <w:t>Lowering sodium intake: choosing fresh foods without preservatives and limiting salt as a seasoning</w:t>
                              </w:r>
                            </w:p>
                            <w:p w14:paraId="17ADA948" w14:textId="77777777" w:rsidR="00585875" w:rsidRPr="00585875" w:rsidRDefault="00585875" w:rsidP="00585875">
                              <w:pPr>
                                <w:pStyle w:val="BodyText2"/>
                                <w:numPr>
                                  <w:ilvl w:val="0"/>
                                  <w:numId w:val="2"/>
                                </w:numPr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85875">
                                <w:rPr>
                                  <w:sz w:val="28"/>
                                  <w:szCs w:val="28"/>
                                </w:rPr>
                                <w:t>Physical activity: exercising for 30 minutes on most days of the week.</w:t>
                              </w:r>
                            </w:p>
                            <w:p w14:paraId="7C43E806" w14:textId="77777777" w:rsidR="00585875" w:rsidRPr="00585875" w:rsidRDefault="00585875" w:rsidP="00585875">
                              <w:pPr>
                                <w:pStyle w:val="BodyText2"/>
                                <w:numPr>
                                  <w:ilvl w:val="0"/>
                                  <w:numId w:val="2"/>
                                </w:numPr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85875">
                                <w:rPr>
                                  <w:sz w:val="28"/>
                                  <w:szCs w:val="28"/>
                                </w:rPr>
                                <w:t>Moderating Alcohol Consumption: limiting alcohol consumption to 1-2 drinks per day</w:t>
                              </w:r>
                            </w:p>
                            <w:p w14:paraId="020EADC2" w14:textId="77777777" w:rsidR="00585875" w:rsidRDefault="00585875" w:rsidP="001D1AF4">
                              <w:pPr>
                                <w:pStyle w:val="BodyText"/>
                              </w:pPr>
                            </w:p>
                            <w:p w14:paraId="082C8FA2" w14:textId="7C5AA547" w:rsidR="00585875" w:rsidRDefault="00585875" w:rsidP="001D1AF4">
                              <w:pPr>
                                <w:pStyle w:val="BodyTex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39240F3" wp14:editId="2FB98CC8">
                                    <wp:extent cx="5486400" cy="8229600"/>
                                    <wp:effectExtent l="0" t="0" r="0" b="0"/>
                                    <wp:docPr id="10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86400" cy="8229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217805"/>
                            <a:ext cx="303657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512445"/>
                            <a:ext cx="512572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806450"/>
                            <a:ext cx="512572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1100455"/>
                            <a:ext cx="5125720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1612900"/>
                            <a:ext cx="512572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1906905"/>
                            <a:ext cx="5125720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2419350"/>
                            <a:ext cx="5125720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1440" y="2931160"/>
                            <a:ext cx="5125720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3443605"/>
                            <a:ext cx="512572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31" style="position:absolute;margin-left:296.2pt;margin-top:217.55pt;width:418pt;height:292.1pt;z-index:251658259;mso-position-horizontal-relative:page;mso-position-vertical-relative:page" coordsize="5308600,37096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" mv:complextextbox="1">
                <v:shape id="Text Box 23" o:spid="_x0000_s1032" type="#_x0000_t202" style="position:absolute;width:5308600;height:36239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2DfswgAA&#10;ANsAAAAPAAAAZHJzL2Rvd25yZXYueG1sRE9Na8JAEL0L/odlCr2ZjT1USbNKKAQsWEij9DzNjklo&#10;djbJrpr667uFgrd5vM9Jt5PpxIVG11pWsIxiEMSV1S3XCo6HfLEG4Tyyxs4yKfghB9vNfJZiou2V&#10;P+hS+lqEEHYJKmi87xMpXdWQQRfZnjhwJzsa9AGOtdQjXkO46eRTHD9Lgy2HhgZ7em2o+i7PRsF7&#10;8TXc3mJnuszn+Sorhv3pc1Dq8WHKXkB4mvxd/O/e6TB/CX+/hAPk5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DYN+zCAAAA2wAAAA8AAAAAAAAAAAAAAAAAlwIAAGRycy9kb3du&#10;cmV2LnhtbFBLBQYAAAAABAAEAPUAAACGAwAAAAA=&#10;" mv:complextextbox="1" filled="f" stroked="f">
                  <v:textbox inset=",0,,0"/>
                </v:shape>
                <v:shape id="Text Box 7" o:spid="_x0000_s1033" type="#_x0000_t202" style="position:absolute;left:91440;width:3037205;height:2190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>
                      <w:p w14:paraId="2E815495" w14:textId="346B25D5" w:rsidR="00585875" w:rsidRPr="00585875" w:rsidRDefault="00585875" w:rsidP="00585875">
                        <w:pPr>
                          <w:pStyle w:val="BodyText2"/>
                          <w:rPr>
                            <w:sz w:val="28"/>
                            <w:szCs w:val="28"/>
                          </w:rPr>
                        </w:pPr>
                        <w:r w:rsidRPr="00585875">
                          <w:rPr>
                            <w:sz w:val="28"/>
                            <w:szCs w:val="28"/>
                          </w:rPr>
                          <w:t>Many l</w:t>
                        </w:r>
                        <w:r w:rsidR="00417C56">
                          <w:rPr>
                            <w:sz w:val="28"/>
                            <w:szCs w:val="28"/>
                          </w:rPr>
                          <w:t xml:space="preserve">ifestyle changes can help lower </w:t>
                        </w:r>
                        <w:r w:rsidRPr="00585875">
                          <w:rPr>
                            <w:sz w:val="28"/>
                            <w:szCs w:val="28"/>
                          </w:rPr>
                          <w:t>high blood pressure,</w:t>
                        </w:r>
                      </w:p>
                      <w:p w14:paraId="3296AD79" w14:textId="77777777" w:rsidR="00585875" w:rsidRPr="00585875" w:rsidRDefault="00585875" w:rsidP="00585875">
                        <w:pPr>
                          <w:pStyle w:val="BodyText2"/>
                          <w:numPr>
                            <w:ilvl w:val="0"/>
                            <w:numId w:val="2"/>
                          </w:numPr>
                          <w:jc w:val="left"/>
                          <w:rPr>
                            <w:sz w:val="28"/>
                            <w:szCs w:val="28"/>
                          </w:rPr>
                        </w:pPr>
                        <w:r w:rsidRPr="00585875">
                          <w:rPr>
                            <w:sz w:val="28"/>
                            <w:szCs w:val="28"/>
                          </w:rPr>
                          <w:t>Weight loss</w:t>
                        </w:r>
                      </w:p>
                      <w:p w14:paraId="511A1DDD" w14:textId="77777777" w:rsidR="00417C56" w:rsidRDefault="00417C56" w:rsidP="00585875">
                        <w:pPr>
                          <w:pStyle w:val="BodyText2"/>
                          <w:numPr>
                            <w:ilvl w:val="0"/>
                            <w:numId w:val="2"/>
                          </w:numPr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“DASH Diet” food choices:</w:t>
                        </w:r>
                      </w:p>
                      <w:p w14:paraId="5989D086" w14:textId="71F87CDA" w:rsidR="00585875" w:rsidRDefault="00585875" w:rsidP="00417C56">
                        <w:pPr>
                          <w:pStyle w:val="BodyText2"/>
                          <w:numPr>
                            <w:ilvl w:val="1"/>
                            <w:numId w:val="2"/>
                          </w:numPr>
                          <w:jc w:val="left"/>
                          <w:rPr>
                            <w:sz w:val="28"/>
                            <w:szCs w:val="28"/>
                          </w:rPr>
                        </w:pPr>
                        <w:r w:rsidRPr="0058587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 w:rsidRPr="00585875">
                          <w:rPr>
                            <w:sz w:val="28"/>
                            <w:szCs w:val="28"/>
                          </w:rPr>
                          <w:t>consuming</w:t>
                        </w:r>
                        <w:proofErr w:type="gramEnd"/>
                        <w:r w:rsidRPr="00585875">
                          <w:rPr>
                            <w:sz w:val="28"/>
                            <w:szCs w:val="28"/>
                          </w:rPr>
                          <w:t xml:space="preserve"> a diet high in fruits, vegetables, and fiber and lower in fats.</w:t>
                        </w:r>
                      </w:p>
                      <w:p w14:paraId="64DAA1AB" w14:textId="27866A2B" w:rsidR="00417C56" w:rsidRPr="00585875" w:rsidRDefault="00417C56" w:rsidP="00417C56">
                        <w:pPr>
                          <w:pStyle w:val="BodyText2"/>
                          <w:numPr>
                            <w:ilvl w:val="1"/>
                            <w:numId w:val="2"/>
                          </w:numPr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Examples include skim or low-fat milk and dairy, </w:t>
                        </w:r>
                      </w:p>
                      <w:p w14:paraId="17118F28" w14:textId="77777777" w:rsidR="00585875" w:rsidRPr="00585875" w:rsidRDefault="00585875" w:rsidP="00585875">
                        <w:pPr>
                          <w:pStyle w:val="BodyText2"/>
                          <w:numPr>
                            <w:ilvl w:val="0"/>
                            <w:numId w:val="2"/>
                          </w:numPr>
                          <w:jc w:val="left"/>
                          <w:rPr>
                            <w:sz w:val="28"/>
                            <w:szCs w:val="28"/>
                          </w:rPr>
                        </w:pPr>
                        <w:r w:rsidRPr="00585875">
                          <w:rPr>
                            <w:sz w:val="28"/>
                            <w:szCs w:val="28"/>
                          </w:rPr>
                          <w:t>Lowering sodium intake: choosing fresh foods without preservatives and limiting salt as a seasoning</w:t>
                        </w:r>
                      </w:p>
                      <w:p w14:paraId="17ADA948" w14:textId="77777777" w:rsidR="00585875" w:rsidRPr="00585875" w:rsidRDefault="00585875" w:rsidP="00585875">
                        <w:pPr>
                          <w:pStyle w:val="BodyText2"/>
                          <w:numPr>
                            <w:ilvl w:val="0"/>
                            <w:numId w:val="2"/>
                          </w:numPr>
                          <w:jc w:val="left"/>
                          <w:rPr>
                            <w:sz w:val="28"/>
                            <w:szCs w:val="28"/>
                          </w:rPr>
                        </w:pPr>
                        <w:r w:rsidRPr="00585875">
                          <w:rPr>
                            <w:sz w:val="28"/>
                            <w:szCs w:val="28"/>
                          </w:rPr>
                          <w:t>Physical activity: exercising for 30 minutes on most days of the week.</w:t>
                        </w:r>
                      </w:p>
                      <w:p w14:paraId="7C43E806" w14:textId="77777777" w:rsidR="00585875" w:rsidRPr="00585875" w:rsidRDefault="00585875" w:rsidP="00585875">
                        <w:pPr>
                          <w:pStyle w:val="BodyText2"/>
                          <w:numPr>
                            <w:ilvl w:val="0"/>
                            <w:numId w:val="2"/>
                          </w:numPr>
                          <w:jc w:val="left"/>
                          <w:rPr>
                            <w:sz w:val="28"/>
                            <w:szCs w:val="28"/>
                          </w:rPr>
                        </w:pPr>
                        <w:r w:rsidRPr="00585875">
                          <w:rPr>
                            <w:sz w:val="28"/>
                            <w:szCs w:val="28"/>
                          </w:rPr>
                          <w:t>Moderating Alcohol Consumption: limiting alcohol consumption to 1-2 drinks per day</w:t>
                        </w:r>
                      </w:p>
                      <w:p w14:paraId="020EADC2" w14:textId="77777777" w:rsidR="00585875" w:rsidRDefault="00585875" w:rsidP="001D1AF4">
                        <w:pPr>
                          <w:pStyle w:val="BodyText"/>
                        </w:pPr>
                      </w:p>
                      <w:p w14:paraId="082C8FA2" w14:textId="7C5AA547" w:rsidR="00585875" w:rsidRDefault="00585875" w:rsidP="001D1AF4">
                        <w:pPr>
                          <w:pStyle w:val="BodyTex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39240F3" wp14:editId="2FB98CC8">
                              <wp:extent cx="5486400" cy="8229600"/>
                              <wp:effectExtent l="0" t="0" r="0" b="0"/>
                              <wp:docPr id="1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86400" cy="822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8" o:spid="_x0000_s1034" type="#_x0000_t202" style="position:absolute;left:91440;top:217805;width:3036570;height:295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12" inset="0,0,0,0">
                    <w:txbxContent/>
                  </v:textbox>
                </v:shape>
                <v:shape id="Text Box 12" o:spid="_x0000_s1035" type="#_x0000_t202" style="position:absolute;left:91440;top:512445;width:5125720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7" inset="0,0,0,0">
                    <w:txbxContent/>
                  </v:textbox>
                </v:shape>
                <v:shape id="Text Box 17" o:spid="_x0000_s1036" type="#_x0000_t202" style="position:absolute;left:91440;top:806450;width:5125720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_x0000_s1037" inset="0,0,0,0">
                    <w:txbxContent/>
                  </v:textbox>
                </v:shape>
                <v:shape id="_x0000_s1037" type="#_x0000_t202" style="position:absolute;left:91440;top:1100455;width:5125720;height:5137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Text Box 22" inset="0,0,0,0">
                    <w:txbxContent/>
                  </v:textbox>
                </v:shape>
                <v:shape id="Text Box 22" o:spid="_x0000_s1038" type="#_x0000_t202" style="position:absolute;left:91440;top:1612900;width:5125720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23" inset="0,0,0,0">
                    <w:txbxContent/>
                  </v:textbox>
                </v:shape>
                <v:shape id="Text Box 23" o:spid="_x0000_s1039" type="#_x0000_t202" style="position:absolute;left:91440;top:1906905;width:5125720;height:5137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_x0000_s1040" inset="0,0,0,0">
                    <w:txbxContent/>
                  </v:textbox>
                </v:shape>
                <v:shape id="_x0000_s1040" type="#_x0000_t202" style="position:absolute;left:91440;top:2419350;width:5125720;height:513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Text Box 27" inset="0,0,0,0">
                    <w:txbxContent/>
                  </v:textbox>
                </v:shape>
                <v:shape id="Text Box 27" o:spid="_x0000_s1041" type="#_x0000_t202" style="position:absolute;left:91440;top:2931160;width:5125720;height:5137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 Box 29" inset="0,0,0,0">
                    <w:txbxContent/>
                  </v:textbox>
                </v:shape>
                <v:shape id="Text Box 29" o:spid="_x0000_s1042" type="#_x0000_t202" style="position:absolute;left:91440;top:3443605;width:5125720;height:266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417C56">
        <w:rPr>
          <w:noProof/>
        </w:rPr>
        <w:drawing>
          <wp:anchor distT="0" distB="0" distL="118745" distR="118745" simplePos="0" relativeHeight="251658287" behindDoc="0" locked="0" layoutInCell="0" allowOverlap="1" wp14:anchorId="02130F0D" wp14:editId="56296F19">
            <wp:simplePos x="0" y="0"/>
            <wp:positionH relativeFrom="page">
              <wp:posOffset>7058660</wp:posOffset>
            </wp:positionH>
            <wp:positionV relativeFrom="page">
              <wp:posOffset>730250</wp:posOffset>
            </wp:positionV>
            <wp:extent cx="2011680" cy="1676400"/>
            <wp:effectExtent l="127000" t="101600" r="96520" b="863600"/>
            <wp:wrapTight wrapText="bothSides">
              <wp:wrapPolygon edited="0">
                <wp:start x="7909" y="-1309"/>
                <wp:lineTo x="545" y="-655"/>
                <wp:lineTo x="545" y="4582"/>
                <wp:lineTo x="-1091" y="4582"/>
                <wp:lineTo x="-1364" y="15055"/>
                <wp:lineTo x="-273" y="15055"/>
                <wp:lineTo x="-545" y="29455"/>
                <wp:lineTo x="2455" y="30764"/>
                <wp:lineTo x="8727" y="31745"/>
                <wp:lineTo x="9000" y="32400"/>
                <wp:lineTo x="12273" y="32400"/>
                <wp:lineTo x="12545" y="31745"/>
                <wp:lineTo x="18818" y="30764"/>
                <wp:lineTo x="19091" y="30764"/>
                <wp:lineTo x="21818" y="25855"/>
                <wp:lineTo x="21818" y="25527"/>
                <wp:lineTo x="17727" y="20618"/>
                <wp:lineTo x="17727" y="20291"/>
                <wp:lineTo x="21545" y="15382"/>
                <wp:lineTo x="21545" y="15055"/>
                <wp:lineTo x="22364" y="10145"/>
                <wp:lineTo x="22364" y="9818"/>
                <wp:lineTo x="20727" y="4909"/>
                <wp:lineTo x="20727" y="4582"/>
                <wp:lineTo x="13909" y="-655"/>
                <wp:lineTo x="13636" y="-1309"/>
                <wp:lineTo x="7909" y="-1309"/>
              </wp:wrapPolygon>
            </wp:wrapTight>
            <wp:docPr id="1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3" descr=":wave page 1:42-178512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676400"/>
                    </a:xfrm>
                    <a:prstGeom prst="ellipse">
                      <a:avLst/>
                    </a:prstGeom>
                    <a:ln w="63500" cap="rnd">
                      <a:solidFill>
                        <a:srgbClr val="FFFFFF"/>
                      </a:solidFill>
                    </a:ln>
                    <a:effectLst>
                      <a:outerShdw blurRad="381000" dist="1905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C56">
        <w:rPr>
          <w:noProof/>
        </w:rPr>
        <w:drawing>
          <wp:anchor distT="0" distB="0" distL="114300" distR="114300" simplePos="0" relativeHeight="251675695" behindDoc="0" locked="0" layoutInCell="1" allowOverlap="1" wp14:anchorId="69BDA4B3" wp14:editId="0E97EC99">
            <wp:simplePos x="0" y="0"/>
            <wp:positionH relativeFrom="page">
              <wp:posOffset>916305</wp:posOffset>
            </wp:positionH>
            <wp:positionV relativeFrom="page">
              <wp:posOffset>2762885</wp:posOffset>
            </wp:positionV>
            <wp:extent cx="1893570" cy="1764665"/>
            <wp:effectExtent l="0" t="0" r="11430" b="0"/>
            <wp:wrapThrough wrapText="bothSides">
              <wp:wrapPolygon edited="0">
                <wp:start x="0" y="0"/>
                <wp:lineTo x="0" y="21141"/>
                <wp:lineTo x="21441" y="21141"/>
                <wp:lineTo x="21441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03 at 9.57.19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C56">
        <w:rPr>
          <w:noProof/>
        </w:rPr>
        <w:drawing>
          <wp:anchor distT="0" distB="0" distL="114300" distR="114300" simplePos="0" relativeHeight="251674671" behindDoc="0" locked="0" layoutInCell="1" allowOverlap="1" wp14:anchorId="0E15EAC2" wp14:editId="755C6D3D">
            <wp:simplePos x="0" y="0"/>
            <wp:positionH relativeFrom="page">
              <wp:posOffset>641985</wp:posOffset>
            </wp:positionH>
            <wp:positionV relativeFrom="page">
              <wp:posOffset>4696460</wp:posOffset>
            </wp:positionV>
            <wp:extent cx="2540000" cy="1690370"/>
            <wp:effectExtent l="0" t="0" r="0" b="1143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style of heart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527" behindDoc="0" locked="0" layoutInCell="0" allowOverlap="1" wp14:anchorId="1E4CD52A" wp14:editId="75D7BE2F">
                <wp:simplePos x="0" y="0"/>
                <wp:positionH relativeFrom="page">
                  <wp:posOffset>720725</wp:posOffset>
                </wp:positionH>
                <wp:positionV relativeFrom="page">
                  <wp:posOffset>1239520</wp:posOffset>
                </wp:positionV>
                <wp:extent cx="5613400" cy="1524000"/>
                <wp:effectExtent l="0" t="0" r="0" b="0"/>
                <wp:wrapTight wrapText="bothSides">
                  <wp:wrapPolygon edited="0">
                    <wp:start x="98" y="0"/>
                    <wp:lineTo x="98" y="21240"/>
                    <wp:lineTo x="21405" y="21240"/>
                    <wp:lineTo x="21405" y="0"/>
                    <wp:lineTo x="98" y="0"/>
                  </wp:wrapPolygon>
                </wp:wrapTight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95805DE" w14:textId="77777777" w:rsidR="00585875" w:rsidRPr="00585875" w:rsidRDefault="00585875" w:rsidP="00867AD8">
                            <w:pPr>
                              <w:pStyle w:val="BodyText3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585875">
                              <w:rPr>
                                <w:color w:val="auto"/>
                                <w:sz w:val="24"/>
                                <w:szCs w:val="24"/>
                              </w:rPr>
                              <w:t>Hypertensio</w:t>
                            </w:r>
                            <w:bookmarkStart w:id="0" w:name="_GoBack"/>
                            <w:bookmarkEnd w:id="0"/>
                            <w:r w:rsidRPr="00585875">
                              <w:rPr>
                                <w:color w:val="auto"/>
                                <w:sz w:val="24"/>
                                <w:szCs w:val="24"/>
                              </w:rPr>
                              <w:t>n, or high blood pressure, simply describes pressure in the arteries that is higher than normal. This condition is usually symptomless and can only be recognized by a doctor but is still very dangerous.  Uncontrolled high blood pressure can</w:t>
                            </w:r>
                            <w:r w:rsidRPr="00585875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85875">
                              <w:rPr>
                                <w:color w:val="auto"/>
                                <w:sz w:val="24"/>
                                <w:szCs w:val="24"/>
                              </w:rPr>
                              <w:t>increase your risk of stroke, heart attack, angina, heart failure, kidney failure and peripheral arterial</w:t>
                            </w:r>
                            <w:r w:rsidRPr="00585875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85875">
                              <w:rPr>
                                <w:color w:val="auto"/>
                                <w:sz w:val="24"/>
                                <w:szCs w:val="24"/>
                              </w:rPr>
                              <w:t>disease (PAD).</w:t>
                            </w:r>
                            <w:r w:rsidRPr="00585875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margin-left:56.75pt;margin-top:97.6pt;width:442pt;height:120pt;z-index:2516685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" mv:complextextbox="1" o:allowincell="f" filled="f" stroked="f">
                <v:textbox inset=",0,,0">
                  <w:txbxContent>
                    <w:p w14:paraId="495805DE" w14:textId="77777777" w:rsidR="00585875" w:rsidRPr="00585875" w:rsidRDefault="00585875" w:rsidP="00867AD8">
                      <w:pPr>
                        <w:pStyle w:val="BodyText3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585875">
                        <w:rPr>
                          <w:color w:val="auto"/>
                          <w:sz w:val="24"/>
                          <w:szCs w:val="24"/>
                        </w:rPr>
                        <w:t>Hypertensio</w:t>
                      </w:r>
                      <w:bookmarkStart w:id="1" w:name="_GoBack"/>
                      <w:bookmarkEnd w:id="1"/>
                      <w:r w:rsidRPr="00585875">
                        <w:rPr>
                          <w:color w:val="auto"/>
                          <w:sz w:val="24"/>
                          <w:szCs w:val="24"/>
                        </w:rPr>
                        <w:t>n, or high blood pressure, simply describes pressure in the arteries that is higher than normal. This condition is usually symptomless and can only be recognized by a doctor but is still very dangerous.  Uncontrolled high blood pressure can</w:t>
                      </w:r>
                      <w:r w:rsidRPr="00585875"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585875">
                        <w:rPr>
                          <w:color w:val="auto"/>
                          <w:sz w:val="24"/>
                          <w:szCs w:val="24"/>
                        </w:rPr>
                        <w:t>increase your risk of stroke, heart attack, angina, heart failure, kidney failure and peripheral arterial</w:t>
                      </w:r>
                      <w:r w:rsidRPr="00585875"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585875">
                        <w:rPr>
                          <w:color w:val="auto"/>
                          <w:sz w:val="24"/>
                          <w:szCs w:val="24"/>
                        </w:rPr>
                        <w:t>disease (PAD).</w:t>
                      </w:r>
                      <w:r w:rsidRPr="00585875"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67AD8" w:rsidRPr="00867AD8">
        <w:rPr>
          <w:noProof/>
        </w:rPr>
        <w:t xml:space="preserve"> </w:t>
      </w:r>
      <w:r w:rsidR="00230EE4">
        <w:rPr>
          <w:noProof/>
        </w:rPr>
        <w:drawing>
          <wp:anchor distT="0" distB="0" distL="114300" distR="114300" simplePos="0" relativeHeight="251658276" behindDoc="0" locked="0" layoutInCell="1" allowOverlap="1" wp14:anchorId="160BE256" wp14:editId="70A8092E">
            <wp:simplePos x="0" y="0"/>
            <wp:positionH relativeFrom="page">
              <wp:posOffset>407670</wp:posOffset>
            </wp:positionH>
            <wp:positionV relativeFrom="page">
              <wp:posOffset>-530225</wp:posOffset>
            </wp:positionV>
            <wp:extent cx="9189720" cy="2953385"/>
            <wp:effectExtent l="0" t="0" r="5080" b="0"/>
            <wp:wrapNone/>
            <wp:docPr id="31" name="Picture 2" descr=":p2-spec-brochure-fc12-R2:Assets:interio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p2-spec-brochure-fc12-R2:Assets:interiorOverlay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9A4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0" allowOverlap="1" wp14:anchorId="70A279B5" wp14:editId="79753081">
                <wp:simplePos x="0" y="0"/>
                <wp:positionH relativeFrom="page">
                  <wp:posOffset>720725</wp:posOffset>
                </wp:positionH>
                <wp:positionV relativeFrom="page">
                  <wp:posOffset>589915</wp:posOffset>
                </wp:positionV>
                <wp:extent cx="5794375" cy="584835"/>
                <wp:effectExtent l="0" t="0" r="0" b="24765"/>
                <wp:wrapTight wrapText="bothSides">
                  <wp:wrapPolygon edited="0">
                    <wp:start x="95" y="0"/>
                    <wp:lineTo x="95" y="21577"/>
                    <wp:lineTo x="21399" y="21577"/>
                    <wp:lineTo x="21399" y="0"/>
                    <wp:lineTo x="95" y="0"/>
                  </wp:wrapPolygon>
                </wp:wrapTight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37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0D7A56" w14:textId="77777777" w:rsidR="00585875" w:rsidRPr="001644CE" w:rsidRDefault="00585875" w:rsidP="001D1AF4">
                            <w:pPr>
                              <w:pStyle w:val="Heading1"/>
                            </w:pPr>
                            <w:r>
                              <w:t>Hypertension and You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margin-left:56.75pt;margin-top:46.45pt;width:456.25pt;height:46.05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" o:allowincell="f" filled="f" stroked="f">
                <v:textbox inset=",0,,0">
                  <w:txbxContent>
                    <w:p w14:paraId="270D7A56" w14:textId="77777777" w:rsidR="00585875" w:rsidRPr="001644CE" w:rsidRDefault="00585875" w:rsidP="001D1AF4">
                      <w:pPr>
                        <w:pStyle w:val="Heading1"/>
                      </w:pPr>
                      <w:r>
                        <w:t>Hypertension and You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585875">
        <w:rPr>
          <w:noProof/>
        </w:rPr>
        <w:t xml:space="preserve"> </w:t>
      </w:r>
    </w:p>
    <w:sectPr w:rsidR="001D1AF4" w:rsidSect="001D1AF4">
      <w:headerReference w:type="default" r:id="rId16"/>
      <w:headerReference w:type="first" r:id="rId17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EB5DEF" w14:textId="77777777" w:rsidR="000E60AE" w:rsidRDefault="000E60AE">
      <w:r>
        <w:separator/>
      </w:r>
    </w:p>
  </w:endnote>
  <w:endnote w:type="continuationSeparator" w:id="0">
    <w:p w14:paraId="096BB621" w14:textId="77777777" w:rsidR="000E60AE" w:rsidRDefault="000E6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5E4217" w14:textId="77777777" w:rsidR="000E60AE" w:rsidRDefault="000E60AE">
      <w:r>
        <w:separator/>
      </w:r>
    </w:p>
  </w:footnote>
  <w:footnote w:type="continuationSeparator" w:id="0">
    <w:p w14:paraId="3BFAC734" w14:textId="77777777" w:rsidR="000E60AE" w:rsidRDefault="000E60A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B93EA" w14:textId="77777777" w:rsidR="00585875" w:rsidRDefault="0058587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BD0BBE5" wp14:editId="71C534C7">
              <wp:simplePos x="0" y="0"/>
              <wp:positionH relativeFrom="page">
                <wp:posOffset>457200</wp:posOffset>
              </wp:positionH>
              <wp:positionV relativeFrom="page">
                <wp:posOffset>1718945</wp:posOffset>
              </wp:positionV>
              <wp:extent cx="9144000" cy="5600700"/>
              <wp:effectExtent l="0" t="4445" r="0" b="0"/>
              <wp:wrapNone/>
              <wp:docPr id="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56007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6pt;margin-top:135.35pt;width:10in;height:4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" o:allowincell="f" fillcolor="#aee8fb [3214]" stroked="f" strokecolor="#4a7ebb" strokeweight="1.5pt">
              <v:fill color2="#318fc5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62A0B" w14:textId="77777777" w:rsidR="00585875" w:rsidRDefault="0058587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3586A869" wp14:editId="09F79033">
              <wp:simplePos x="0" y="0"/>
              <wp:positionH relativeFrom="page">
                <wp:posOffset>7026275</wp:posOffset>
              </wp:positionH>
              <wp:positionV relativeFrom="page">
                <wp:posOffset>457200</wp:posOffset>
              </wp:positionV>
              <wp:extent cx="2587625" cy="6812280"/>
              <wp:effectExtent l="3175" t="0" r="0" b="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553.25pt;margin-top:36pt;width:203.75pt;height:536.4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" o:allowincell="f" fillcolor="#aee8fb [3214]" stroked="f" strokecolor="#4a7ebb" strokeweight="1.5pt">
              <v:fill color2="#318fc5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5" behindDoc="0" locked="0" layoutInCell="0" allowOverlap="1" wp14:anchorId="7963B603" wp14:editId="014A87DB">
              <wp:simplePos x="0" y="0"/>
              <wp:positionH relativeFrom="page">
                <wp:posOffset>3747770</wp:posOffset>
              </wp:positionH>
              <wp:positionV relativeFrom="page">
                <wp:posOffset>457200</wp:posOffset>
              </wp:positionV>
              <wp:extent cx="2587625" cy="6812280"/>
              <wp:effectExtent l="1270" t="0" r="1905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95.1pt;margin-top:36pt;width:203.75pt;height:536.4pt;z-index: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" o:allowincell="f" fillcolor="#aee8fb [3214]" stroked="f" strokecolor="#4a7ebb" strokeweight="1.5pt">
              <v:fill color2="#318fc5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234A8C4A" wp14:editId="7DF4C168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pt;margin-top:36pt;width:203.75pt;height:536.4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" o:allowincell="f" fillcolor="#aee8fb [3214]" stroked="f" strokecolor="#4a7ebb" strokeweight="1.5pt">
              <v:fill color2="#318fc5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A129C3"/>
    <w:multiLevelType w:val="hybridMultilevel"/>
    <w:tmpl w:val="AA260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1D1AF4"/>
    <w:rsid w:val="000E60AE"/>
    <w:rsid w:val="00150FEC"/>
    <w:rsid w:val="001D1AF4"/>
    <w:rsid w:val="00230EE4"/>
    <w:rsid w:val="0027736C"/>
    <w:rsid w:val="0035042A"/>
    <w:rsid w:val="003532AE"/>
    <w:rsid w:val="00355E27"/>
    <w:rsid w:val="00417C56"/>
    <w:rsid w:val="00490793"/>
    <w:rsid w:val="00492BE0"/>
    <w:rsid w:val="00506C62"/>
    <w:rsid w:val="00577AB2"/>
    <w:rsid w:val="00585875"/>
    <w:rsid w:val="005B37FF"/>
    <w:rsid w:val="00844F62"/>
    <w:rsid w:val="00867AD8"/>
    <w:rsid w:val="00A30E88"/>
    <w:rsid w:val="00A547FA"/>
    <w:rsid w:val="00A70B71"/>
    <w:rsid w:val="00AC383E"/>
    <w:rsid w:val="00BC4566"/>
    <w:rsid w:val="00C059FD"/>
    <w:rsid w:val="00C21043"/>
    <w:rsid w:val="00C67D72"/>
    <w:rsid w:val="00C97488"/>
    <w:rsid w:val="00CE1007"/>
    <w:rsid w:val="00D47DC5"/>
    <w:rsid w:val="00DD3D13"/>
    <w:rsid w:val="00FF19A4"/>
    <w:rsid w:val="00FF55D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1755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Body Text" w:uiPriority="99"/>
    <w:lsdException w:name="Body Text 2" w:uiPriority="99"/>
    <w:lsdException w:name="Body Text 3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318FC5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318FC5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318FC5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318FC5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318FC5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318FC5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  <w:style w:type="table" w:styleId="TableGrid">
    <w:name w:val="Table Grid"/>
    <w:basedOn w:val="TableNormal"/>
    <w:rsid w:val="00DD3D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2">
    <w:name w:val="Light Grid Accent 2"/>
    <w:basedOn w:val="TableNormal"/>
    <w:rsid w:val="00230EE4"/>
    <w:tblPr>
      <w:tblStyleRowBandSize w:val="1"/>
      <w:tblStyleColBandSize w:val="1"/>
      <w:tblInd w:w="0" w:type="dxa"/>
      <w:tblBorders>
        <w:top w:val="single" w:sz="8" w:space="0" w:color="FEA022" w:themeColor="accent2"/>
        <w:left w:val="single" w:sz="8" w:space="0" w:color="FEA022" w:themeColor="accent2"/>
        <w:bottom w:val="single" w:sz="8" w:space="0" w:color="FEA022" w:themeColor="accent2"/>
        <w:right w:val="single" w:sz="8" w:space="0" w:color="FEA022" w:themeColor="accent2"/>
        <w:insideH w:val="single" w:sz="8" w:space="0" w:color="FEA022" w:themeColor="accent2"/>
        <w:insideV w:val="single" w:sz="8" w:space="0" w:color="FEA02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A022" w:themeColor="accent2"/>
          <w:left w:val="single" w:sz="8" w:space="0" w:color="FEA022" w:themeColor="accent2"/>
          <w:bottom w:val="single" w:sz="18" w:space="0" w:color="FEA022" w:themeColor="accent2"/>
          <w:right w:val="single" w:sz="8" w:space="0" w:color="FEA022" w:themeColor="accent2"/>
          <w:insideH w:val="nil"/>
          <w:insideV w:val="single" w:sz="8" w:space="0" w:color="FEA02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A022" w:themeColor="accent2"/>
          <w:left w:val="single" w:sz="8" w:space="0" w:color="FEA022" w:themeColor="accent2"/>
          <w:bottom w:val="single" w:sz="8" w:space="0" w:color="FEA022" w:themeColor="accent2"/>
          <w:right w:val="single" w:sz="8" w:space="0" w:color="FEA022" w:themeColor="accent2"/>
          <w:insideH w:val="nil"/>
          <w:insideV w:val="single" w:sz="8" w:space="0" w:color="FEA02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A022" w:themeColor="accent2"/>
          <w:left w:val="single" w:sz="8" w:space="0" w:color="FEA022" w:themeColor="accent2"/>
          <w:bottom w:val="single" w:sz="8" w:space="0" w:color="FEA022" w:themeColor="accent2"/>
          <w:right w:val="single" w:sz="8" w:space="0" w:color="FEA022" w:themeColor="accent2"/>
        </w:tcBorders>
      </w:tcPr>
    </w:tblStylePr>
    <w:tblStylePr w:type="band1Vert">
      <w:tblPr/>
      <w:tcPr>
        <w:tcBorders>
          <w:top w:val="single" w:sz="8" w:space="0" w:color="FEA022" w:themeColor="accent2"/>
          <w:left w:val="single" w:sz="8" w:space="0" w:color="FEA022" w:themeColor="accent2"/>
          <w:bottom w:val="single" w:sz="8" w:space="0" w:color="FEA022" w:themeColor="accent2"/>
          <w:right w:val="single" w:sz="8" w:space="0" w:color="FEA022" w:themeColor="accent2"/>
        </w:tcBorders>
        <w:shd w:val="clear" w:color="auto" w:fill="FEE7C8" w:themeFill="accent2" w:themeFillTint="3F"/>
      </w:tcPr>
    </w:tblStylePr>
    <w:tblStylePr w:type="band1Horz">
      <w:tblPr/>
      <w:tcPr>
        <w:tcBorders>
          <w:top w:val="single" w:sz="8" w:space="0" w:color="FEA022" w:themeColor="accent2"/>
          <w:left w:val="single" w:sz="8" w:space="0" w:color="FEA022" w:themeColor="accent2"/>
          <w:bottom w:val="single" w:sz="8" w:space="0" w:color="FEA022" w:themeColor="accent2"/>
          <w:right w:val="single" w:sz="8" w:space="0" w:color="FEA022" w:themeColor="accent2"/>
          <w:insideV w:val="single" w:sz="8" w:space="0" w:color="FEA022" w:themeColor="accent2"/>
        </w:tcBorders>
        <w:shd w:val="clear" w:color="auto" w:fill="FEE7C8" w:themeFill="accent2" w:themeFillTint="3F"/>
      </w:tcPr>
    </w:tblStylePr>
    <w:tblStylePr w:type="band2Horz">
      <w:tblPr/>
      <w:tcPr>
        <w:tcBorders>
          <w:top w:val="single" w:sz="8" w:space="0" w:color="FEA022" w:themeColor="accent2"/>
          <w:left w:val="single" w:sz="8" w:space="0" w:color="FEA022" w:themeColor="accent2"/>
          <w:bottom w:val="single" w:sz="8" w:space="0" w:color="FEA022" w:themeColor="accent2"/>
          <w:right w:val="single" w:sz="8" w:space="0" w:color="FEA022" w:themeColor="accent2"/>
          <w:insideV w:val="single" w:sz="8" w:space="0" w:color="FEA022" w:themeColor="accent2"/>
        </w:tcBorders>
      </w:tcPr>
    </w:tblStylePr>
  </w:style>
  <w:style w:type="table" w:styleId="ColorfulShading-Accent5">
    <w:name w:val="Colorful Shading Accent 5"/>
    <w:basedOn w:val="TableNormal"/>
    <w:rsid w:val="00230EE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0768C" w:themeColor="accent6"/>
        <w:left w:val="single" w:sz="4" w:space="0" w:color="A5D848" w:themeColor="accent5"/>
        <w:bottom w:val="single" w:sz="4" w:space="0" w:color="A5D848" w:themeColor="accent5"/>
        <w:right w:val="single" w:sz="4" w:space="0" w:color="A5D848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B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76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8E1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8E1E" w:themeColor="accent5" w:themeShade="99"/>
          <w:insideV w:val="nil"/>
        </w:tcBorders>
        <w:shd w:val="clear" w:color="auto" w:fill="668E1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E1E" w:themeFill="accent5" w:themeFillShade="99"/>
      </w:tcPr>
    </w:tblStylePr>
    <w:tblStylePr w:type="band1Vert">
      <w:tblPr/>
      <w:tcPr>
        <w:shd w:val="clear" w:color="auto" w:fill="DAEFB5" w:themeFill="accent5" w:themeFillTint="66"/>
      </w:tcPr>
    </w:tblStylePr>
    <w:tblStylePr w:type="band1Horz">
      <w:tblPr/>
      <w:tcPr>
        <w:shd w:val="clear" w:color="auto" w:fill="D1EB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rsid w:val="00230EE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D848" w:themeColor="accent5"/>
        <w:left w:val="single" w:sz="4" w:space="0" w:color="20768C" w:themeColor="accent6"/>
        <w:bottom w:val="single" w:sz="4" w:space="0" w:color="20768C" w:themeColor="accent6"/>
        <w:right w:val="single" w:sz="4" w:space="0" w:color="20768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D84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46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4653" w:themeColor="accent6" w:themeShade="99"/>
          <w:insideV w:val="nil"/>
        </w:tcBorders>
        <w:shd w:val="clear" w:color="auto" w:fill="1346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4653" w:themeFill="accent6" w:themeFillShade="99"/>
      </w:tcPr>
    </w:tblStylePr>
    <w:tblStylePr w:type="band1Vert">
      <w:tblPr/>
      <w:tcPr>
        <w:shd w:val="clear" w:color="auto" w:fill="90D4E5" w:themeFill="accent6" w:themeFillTint="66"/>
      </w:tcPr>
    </w:tblStylePr>
    <w:tblStylePr w:type="band1Horz">
      <w:tblPr/>
      <w:tcPr>
        <w:shd w:val="clear" w:color="auto" w:fill="75CAD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rsid w:val="00230EE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525" w:themeColor="accent4"/>
        <w:left w:val="single" w:sz="4" w:space="0" w:color="FF6700" w:themeColor="accent3"/>
        <w:bottom w:val="single" w:sz="4" w:space="0" w:color="FF6700" w:themeColor="accent3"/>
        <w:right w:val="single" w:sz="4" w:space="0" w:color="FF670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0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5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D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D00" w:themeColor="accent3" w:themeShade="99"/>
          <w:insideV w:val="nil"/>
        </w:tcBorders>
        <w:shd w:val="clear" w:color="auto" w:fill="993D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D00" w:themeFill="accent3" w:themeFillShade="99"/>
      </w:tcPr>
    </w:tblStylePr>
    <w:tblStylePr w:type="band1Vert">
      <w:tblPr/>
      <w:tcPr>
        <w:shd w:val="clear" w:color="auto" w:fill="FFC299" w:themeFill="accent3" w:themeFillTint="66"/>
      </w:tcPr>
    </w:tblStylePr>
    <w:tblStylePr w:type="band1Horz">
      <w:tblPr/>
      <w:tcPr>
        <w:shd w:val="clear" w:color="auto" w:fill="FFB380" w:themeFill="accent3" w:themeFillTint="7F"/>
      </w:tcPr>
    </w:tblStylePr>
  </w:style>
  <w:style w:type="table" w:styleId="MediumGrid2-Accent5">
    <w:name w:val="Medium Grid 2 Accent 5"/>
    <w:basedOn w:val="TableNormal"/>
    <w:rsid w:val="00230EE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D848" w:themeColor="accent5"/>
        <w:left w:val="single" w:sz="8" w:space="0" w:color="A5D848" w:themeColor="accent5"/>
        <w:bottom w:val="single" w:sz="8" w:space="0" w:color="A5D848" w:themeColor="accent5"/>
        <w:right w:val="single" w:sz="8" w:space="0" w:color="A5D848" w:themeColor="accent5"/>
        <w:insideH w:val="single" w:sz="8" w:space="0" w:color="A5D848" w:themeColor="accent5"/>
        <w:insideV w:val="single" w:sz="8" w:space="0" w:color="A5D848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5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6FB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7DA" w:themeFill="accent5" w:themeFillTint="33"/>
      </w:tcPr>
    </w:tblStylePr>
    <w:tblStylePr w:type="band1Vert">
      <w:tblPr/>
      <w:tcPr>
        <w:shd w:val="clear" w:color="auto" w:fill="D1EBA3" w:themeFill="accent5" w:themeFillTint="7F"/>
      </w:tcPr>
    </w:tblStylePr>
    <w:tblStylePr w:type="band1Horz">
      <w:tblPr/>
      <w:tcPr>
        <w:tcBorders>
          <w:insideH w:val="single" w:sz="6" w:space="0" w:color="A5D848" w:themeColor="accent5"/>
          <w:insideV w:val="single" w:sz="6" w:space="0" w:color="A5D848" w:themeColor="accent5"/>
        </w:tcBorders>
        <w:shd w:val="clear" w:color="auto" w:fill="D1EB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rsid w:val="00230EE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0768C" w:themeColor="accent6"/>
        <w:left w:val="single" w:sz="8" w:space="0" w:color="20768C" w:themeColor="accent6"/>
        <w:bottom w:val="single" w:sz="8" w:space="0" w:color="20768C" w:themeColor="accent6"/>
        <w:right w:val="single" w:sz="8" w:space="0" w:color="20768C" w:themeColor="accent6"/>
        <w:insideH w:val="single" w:sz="8" w:space="0" w:color="20768C" w:themeColor="accent6"/>
        <w:insideV w:val="single" w:sz="8" w:space="0" w:color="20768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AE4E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F2" w:themeFill="accent6" w:themeFillTint="33"/>
      </w:tcPr>
    </w:tblStylePr>
    <w:tblStylePr w:type="band1Vert">
      <w:tblPr/>
      <w:tcPr>
        <w:shd w:val="clear" w:color="auto" w:fill="75CADF" w:themeFill="accent6" w:themeFillTint="7F"/>
      </w:tcPr>
    </w:tblStylePr>
    <w:tblStylePr w:type="band1Horz">
      <w:tblPr/>
      <w:tcPr>
        <w:tcBorders>
          <w:insideH w:val="single" w:sz="6" w:space="0" w:color="20768C" w:themeColor="accent6"/>
          <w:insideV w:val="single" w:sz="6" w:space="0" w:color="20768C" w:themeColor="accent6"/>
        </w:tcBorders>
        <w:shd w:val="clear" w:color="auto" w:fill="75CAD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rsid w:val="00230EE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6C5EF" w:themeColor="accent1"/>
        <w:left w:val="single" w:sz="8" w:space="0" w:color="76C5EF" w:themeColor="accent1"/>
        <w:bottom w:val="single" w:sz="8" w:space="0" w:color="76C5EF" w:themeColor="accent1"/>
        <w:right w:val="single" w:sz="8" w:space="0" w:color="76C5EF" w:themeColor="accent1"/>
        <w:insideH w:val="single" w:sz="8" w:space="0" w:color="76C5EF" w:themeColor="accent1"/>
        <w:insideV w:val="single" w:sz="8" w:space="0" w:color="76C5EF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0F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FB" w:themeFill="accent1" w:themeFillTint="33"/>
      </w:tcPr>
    </w:tblStylePr>
    <w:tblStylePr w:type="band1Vert">
      <w:tblPr/>
      <w:tcPr>
        <w:shd w:val="clear" w:color="auto" w:fill="BAE1F7" w:themeFill="accent1" w:themeFillTint="7F"/>
      </w:tcPr>
    </w:tblStylePr>
    <w:tblStylePr w:type="band1Horz">
      <w:tblPr/>
      <w:tcPr>
        <w:tcBorders>
          <w:insideH w:val="single" w:sz="6" w:space="0" w:color="76C5EF" w:themeColor="accent1"/>
          <w:insideV w:val="single" w:sz="6" w:space="0" w:color="76C5EF" w:themeColor="accent1"/>
        </w:tcBorders>
        <w:shd w:val="clear" w:color="auto" w:fill="BAE1F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rsid w:val="00230EE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EA022" w:themeColor="accent2"/>
        <w:left w:val="single" w:sz="8" w:space="0" w:color="FEA022" w:themeColor="accent2"/>
        <w:bottom w:val="single" w:sz="8" w:space="0" w:color="FEA022" w:themeColor="accent2"/>
        <w:right w:val="single" w:sz="8" w:space="0" w:color="FEA022" w:themeColor="accent2"/>
        <w:insideH w:val="single" w:sz="8" w:space="0" w:color="FEA022" w:themeColor="accent2"/>
        <w:insideV w:val="single" w:sz="8" w:space="0" w:color="FEA022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7C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5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D2" w:themeFill="accent2" w:themeFillTint="33"/>
      </w:tcPr>
    </w:tblStylePr>
    <w:tblStylePr w:type="band1Vert">
      <w:tblPr/>
      <w:tcPr>
        <w:shd w:val="clear" w:color="auto" w:fill="FECF90" w:themeFill="accent2" w:themeFillTint="7F"/>
      </w:tcPr>
    </w:tblStylePr>
    <w:tblStylePr w:type="band1Horz">
      <w:tblPr/>
      <w:tcPr>
        <w:tcBorders>
          <w:insideH w:val="single" w:sz="6" w:space="0" w:color="FEA022" w:themeColor="accent2"/>
          <w:insideV w:val="single" w:sz="6" w:space="0" w:color="FEA022" w:themeColor="accent2"/>
        </w:tcBorders>
        <w:shd w:val="clear" w:color="auto" w:fill="FECF9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olorfulGrid-Accent3">
    <w:name w:val="Colorful Grid Accent 3"/>
    <w:basedOn w:val="TableNormal"/>
    <w:rsid w:val="00867AD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0CC" w:themeFill="accent3" w:themeFillTint="33"/>
    </w:tcPr>
    <w:tblStylePr w:type="firstRow">
      <w:rPr>
        <w:b/>
        <w:bCs/>
      </w:rPr>
      <w:tblPr/>
      <w:tcPr>
        <w:shd w:val="clear" w:color="auto" w:fill="FFC2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4D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4D00" w:themeFill="accent3" w:themeFillShade="BF"/>
      </w:tcPr>
    </w:tblStylePr>
    <w:tblStylePr w:type="band1Vert">
      <w:tblPr/>
      <w:tcPr>
        <w:shd w:val="clear" w:color="auto" w:fill="FFB380" w:themeFill="accent3" w:themeFillTint="7F"/>
      </w:tcPr>
    </w:tblStylePr>
    <w:tblStylePr w:type="band1Horz">
      <w:tblPr/>
      <w:tcPr>
        <w:shd w:val="clear" w:color="auto" w:fill="FFB380" w:themeFill="accent3" w:themeFillTint="7F"/>
      </w:tcPr>
    </w:tblStylePr>
  </w:style>
  <w:style w:type="table" w:styleId="ColorfulGrid-Accent1">
    <w:name w:val="Colorful Grid Accent 1"/>
    <w:basedOn w:val="TableNormal"/>
    <w:rsid w:val="00867AD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3FB" w:themeFill="accent1" w:themeFillTint="33"/>
    </w:tcPr>
    <w:tblStylePr w:type="firstRow">
      <w:rPr>
        <w:b/>
        <w:bCs/>
      </w:rPr>
      <w:tblPr/>
      <w:tcPr>
        <w:shd w:val="clear" w:color="auto" w:fill="C8E7F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8E7F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5A2E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5A2E5" w:themeFill="accent1" w:themeFillShade="BF"/>
      </w:tcPr>
    </w:tblStylePr>
    <w:tblStylePr w:type="band1Vert">
      <w:tblPr/>
      <w:tcPr>
        <w:shd w:val="clear" w:color="auto" w:fill="BAE1F7" w:themeFill="accent1" w:themeFillTint="7F"/>
      </w:tcPr>
    </w:tblStylePr>
    <w:tblStylePr w:type="band1Horz">
      <w:tblPr/>
      <w:tcPr>
        <w:shd w:val="clear" w:color="auto" w:fill="BAE1F7" w:themeFill="accent1" w:themeFillTint="7F"/>
      </w:tcPr>
    </w:tblStylePr>
  </w:style>
  <w:style w:type="table" w:styleId="ColorfulGrid">
    <w:name w:val="Colorful Grid"/>
    <w:basedOn w:val="TableNormal"/>
    <w:rsid w:val="00867AD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Shading-Accent1">
    <w:name w:val="Colorful Shading Accent 1"/>
    <w:basedOn w:val="TableNormal"/>
    <w:rsid w:val="00867AD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EA022" w:themeColor="accent2"/>
        <w:left w:val="single" w:sz="4" w:space="0" w:color="76C5EF" w:themeColor="accent1"/>
        <w:bottom w:val="single" w:sz="4" w:space="0" w:color="76C5EF" w:themeColor="accent1"/>
        <w:right w:val="single" w:sz="4" w:space="0" w:color="76C5EF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A02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84B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84BF" w:themeColor="accent1" w:themeShade="99"/>
          <w:insideV w:val="nil"/>
        </w:tcBorders>
        <w:shd w:val="clear" w:color="auto" w:fill="1684B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84BF" w:themeFill="accent1" w:themeFillShade="99"/>
      </w:tcPr>
    </w:tblStylePr>
    <w:tblStylePr w:type="band1Vert">
      <w:tblPr/>
      <w:tcPr>
        <w:shd w:val="clear" w:color="auto" w:fill="C8E7F8" w:themeFill="accent1" w:themeFillTint="66"/>
      </w:tcPr>
    </w:tblStylePr>
    <w:tblStylePr w:type="band1Horz">
      <w:tblPr/>
      <w:tcPr>
        <w:shd w:val="clear" w:color="auto" w:fill="BAE1F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-Accent5">
    <w:name w:val="Colorful List Accent 5"/>
    <w:basedOn w:val="TableNormal"/>
    <w:rsid w:val="00867AD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B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5E6F" w:themeFill="accent6" w:themeFillShade="CC"/>
      </w:tcPr>
    </w:tblStylePr>
    <w:tblStylePr w:type="lastRow">
      <w:rPr>
        <w:b/>
        <w:bCs/>
        <w:color w:val="195E6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5D1" w:themeFill="accent5" w:themeFillTint="3F"/>
      </w:tcPr>
    </w:tblStylePr>
    <w:tblStylePr w:type="band1Horz">
      <w:tblPr/>
      <w:tcPr>
        <w:shd w:val="clear" w:color="auto" w:fill="ECF7DA" w:themeFill="accent5" w:themeFillTint="33"/>
      </w:tcPr>
    </w:tblStylePr>
  </w:style>
  <w:style w:type="table" w:styleId="ColorfulList-Accent4">
    <w:name w:val="Colorful List Accent 4"/>
    <w:basedOn w:val="TableNormal"/>
    <w:rsid w:val="00867AD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200" w:themeFill="accent3" w:themeFillShade="CC"/>
      </w:tcPr>
    </w:tblStylePr>
    <w:tblStylePr w:type="lastRow">
      <w:rPr>
        <w:b/>
        <w:bCs/>
        <w:color w:val="CC52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1C0" w:themeFill="accent4" w:themeFillTint="3F"/>
      </w:tcPr>
    </w:tblStylePr>
    <w:tblStylePr w:type="band1Horz">
      <w:tblPr/>
      <w:tcPr>
        <w:shd w:val="clear" w:color="auto" w:fill="E3F3CC" w:themeFill="accent4" w:themeFillTint="33"/>
      </w:tcPr>
    </w:tblStylePr>
  </w:style>
  <w:style w:type="table" w:styleId="ColorfulList-Accent3">
    <w:name w:val="Colorful List Accent 3"/>
    <w:basedOn w:val="TableNormal"/>
    <w:rsid w:val="00867AD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0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31D" w:themeFill="accent4" w:themeFillShade="CC"/>
      </w:tcPr>
    </w:tblStylePr>
    <w:tblStylePr w:type="lastRow">
      <w:rPr>
        <w:b/>
        <w:bCs/>
        <w:color w:val="59831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shd w:val="clear" w:color="auto" w:fill="FFE0CC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Body Text" w:uiPriority="99"/>
    <w:lsdException w:name="Body Text 2" w:uiPriority="99"/>
    <w:lsdException w:name="Body Text 3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318FC5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318FC5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318FC5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318FC5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318FC5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318FC5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  <w:style w:type="table" w:styleId="TableGrid">
    <w:name w:val="Table Grid"/>
    <w:basedOn w:val="TableNormal"/>
    <w:rsid w:val="00DD3D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2">
    <w:name w:val="Light Grid Accent 2"/>
    <w:basedOn w:val="TableNormal"/>
    <w:rsid w:val="00230EE4"/>
    <w:tblPr>
      <w:tblStyleRowBandSize w:val="1"/>
      <w:tblStyleColBandSize w:val="1"/>
      <w:tblInd w:w="0" w:type="dxa"/>
      <w:tblBorders>
        <w:top w:val="single" w:sz="8" w:space="0" w:color="FEA022" w:themeColor="accent2"/>
        <w:left w:val="single" w:sz="8" w:space="0" w:color="FEA022" w:themeColor="accent2"/>
        <w:bottom w:val="single" w:sz="8" w:space="0" w:color="FEA022" w:themeColor="accent2"/>
        <w:right w:val="single" w:sz="8" w:space="0" w:color="FEA022" w:themeColor="accent2"/>
        <w:insideH w:val="single" w:sz="8" w:space="0" w:color="FEA022" w:themeColor="accent2"/>
        <w:insideV w:val="single" w:sz="8" w:space="0" w:color="FEA02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A022" w:themeColor="accent2"/>
          <w:left w:val="single" w:sz="8" w:space="0" w:color="FEA022" w:themeColor="accent2"/>
          <w:bottom w:val="single" w:sz="18" w:space="0" w:color="FEA022" w:themeColor="accent2"/>
          <w:right w:val="single" w:sz="8" w:space="0" w:color="FEA022" w:themeColor="accent2"/>
          <w:insideH w:val="nil"/>
          <w:insideV w:val="single" w:sz="8" w:space="0" w:color="FEA02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A022" w:themeColor="accent2"/>
          <w:left w:val="single" w:sz="8" w:space="0" w:color="FEA022" w:themeColor="accent2"/>
          <w:bottom w:val="single" w:sz="8" w:space="0" w:color="FEA022" w:themeColor="accent2"/>
          <w:right w:val="single" w:sz="8" w:space="0" w:color="FEA022" w:themeColor="accent2"/>
          <w:insideH w:val="nil"/>
          <w:insideV w:val="single" w:sz="8" w:space="0" w:color="FEA02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A022" w:themeColor="accent2"/>
          <w:left w:val="single" w:sz="8" w:space="0" w:color="FEA022" w:themeColor="accent2"/>
          <w:bottom w:val="single" w:sz="8" w:space="0" w:color="FEA022" w:themeColor="accent2"/>
          <w:right w:val="single" w:sz="8" w:space="0" w:color="FEA022" w:themeColor="accent2"/>
        </w:tcBorders>
      </w:tcPr>
    </w:tblStylePr>
    <w:tblStylePr w:type="band1Vert">
      <w:tblPr/>
      <w:tcPr>
        <w:tcBorders>
          <w:top w:val="single" w:sz="8" w:space="0" w:color="FEA022" w:themeColor="accent2"/>
          <w:left w:val="single" w:sz="8" w:space="0" w:color="FEA022" w:themeColor="accent2"/>
          <w:bottom w:val="single" w:sz="8" w:space="0" w:color="FEA022" w:themeColor="accent2"/>
          <w:right w:val="single" w:sz="8" w:space="0" w:color="FEA022" w:themeColor="accent2"/>
        </w:tcBorders>
        <w:shd w:val="clear" w:color="auto" w:fill="FEE7C8" w:themeFill="accent2" w:themeFillTint="3F"/>
      </w:tcPr>
    </w:tblStylePr>
    <w:tblStylePr w:type="band1Horz">
      <w:tblPr/>
      <w:tcPr>
        <w:tcBorders>
          <w:top w:val="single" w:sz="8" w:space="0" w:color="FEA022" w:themeColor="accent2"/>
          <w:left w:val="single" w:sz="8" w:space="0" w:color="FEA022" w:themeColor="accent2"/>
          <w:bottom w:val="single" w:sz="8" w:space="0" w:color="FEA022" w:themeColor="accent2"/>
          <w:right w:val="single" w:sz="8" w:space="0" w:color="FEA022" w:themeColor="accent2"/>
          <w:insideV w:val="single" w:sz="8" w:space="0" w:color="FEA022" w:themeColor="accent2"/>
        </w:tcBorders>
        <w:shd w:val="clear" w:color="auto" w:fill="FEE7C8" w:themeFill="accent2" w:themeFillTint="3F"/>
      </w:tcPr>
    </w:tblStylePr>
    <w:tblStylePr w:type="band2Horz">
      <w:tblPr/>
      <w:tcPr>
        <w:tcBorders>
          <w:top w:val="single" w:sz="8" w:space="0" w:color="FEA022" w:themeColor="accent2"/>
          <w:left w:val="single" w:sz="8" w:space="0" w:color="FEA022" w:themeColor="accent2"/>
          <w:bottom w:val="single" w:sz="8" w:space="0" w:color="FEA022" w:themeColor="accent2"/>
          <w:right w:val="single" w:sz="8" w:space="0" w:color="FEA022" w:themeColor="accent2"/>
          <w:insideV w:val="single" w:sz="8" w:space="0" w:color="FEA022" w:themeColor="accent2"/>
        </w:tcBorders>
      </w:tcPr>
    </w:tblStylePr>
  </w:style>
  <w:style w:type="table" w:styleId="ColorfulShading-Accent5">
    <w:name w:val="Colorful Shading Accent 5"/>
    <w:basedOn w:val="TableNormal"/>
    <w:rsid w:val="00230EE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0768C" w:themeColor="accent6"/>
        <w:left w:val="single" w:sz="4" w:space="0" w:color="A5D848" w:themeColor="accent5"/>
        <w:bottom w:val="single" w:sz="4" w:space="0" w:color="A5D848" w:themeColor="accent5"/>
        <w:right w:val="single" w:sz="4" w:space="0" w:color="A5D848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B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76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8E1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8E1E" w:themeColor="accent5" w:themeShade="99"/>
          <w:insideV w:val="nil"/>
        </w:tcBorders>
        <w:shd w:val="clear" w:color="auto" w:fill="668E1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E1E" w:themeFill="accent5" w:themeFillShade="99"/>
      </w:tcPr>
    </w:tblStylePr>
    <w:tblStylePr w:type="band1Vert">
      <w:tblPr/>
      <w:tcPr>
        <w:shd w:val="clear" w:color="auto" w:fill="DAEFB5" w:themeFill="accent5" w:themeFillTint="66"/>
      </w:tcPr>
    </w:tblStylePr>
    <w:tblStylePr w:type="band1Horz">
      <w:tblPr/>
      <w:tcPr>
        <w:shd w:val="clear" w:color="auto" w:fill="D1EB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rsid w:val="00230EE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D848" w:themeColor="accent5"/>
        <w:left w:val="single" w:sz="4" w:space="0" w:color="20768C" w:themeColor="accent6"/>
        <w:bottom w:val="single" w:sz="4" w:space="0" w:color="20768C" w:themeColor="accent6"/>
        <w:right w:val="single" w:sz="4" w:space="0" w:color="20768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D84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46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4653" w:themeColor="accent6" w:themeShade="99"/>
          <w:insideV w:val="nil"/>
        </w:tcBorders>
        <w:shd w:val="clear" w:color="auto" w:fill="1346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4653" w:themeFill="accent6" w:themeFillShade="99"/>
      </w:tcPr>
    </w:tblStylePr>
    <w:tblStylePr w:type="band1Vert">
      <w:tblPr/>
      <w:tcPr>
        <w:shd w:val="clear" w:color="auto" w:fill="90D4E5" w:themeFill="accent6" w:themeFillTint="66"/>
      </w:tcPr>
    </w:tblStylePr>
    <w:tblStylePr w:type="band1Horz">
      <w:tblPr/>
      <w:tcPr>
        <w:shd w:val="clear" w:color="auto" w:fill="75CAD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rsid w:val="00230EE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525" w:themeColor="accent4"/>
        <w:left w:val="single" w:sz="4" w:space="0" w:color="FF6700" w:themeColor="accent3"/>
        <w:bottom w:val="single" w:sz="4" w:space="0" w:color="FF6700" w:themeColor="accent3"/>
        <w:right w:val="single" w:sz="4" w:space="0" w:color="FF670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0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5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D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D00" w:themeColor="accent3" w:themeShade="99"/>
          <w:insideV w:val="nil"/>
        </w:tcBorders>
        <w:shd w:val="clear" w:color="auto" w:fill="993D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D00" w:themeFill="accent3" w:themeFillShade="99"/>
      </w:tcPr>
    </w:tblStylePr>
    <w:tblStylePr w:type="band1Vert">
      <w:tblPr/>
      <w:tcPr>
        <w:shd w:val="clear" w:color="auto" w:fill="FFC299" w:themeFill="accent3" w:themeFillTint="66"/>
      </w:tcPr>
    </w:tblStylePr>
    <w:tblStylePr w:type="band1Horz">
      <w:tblPr/>
      <w:tcPr>
        <w:shd w:val="clear" w:color="auto" w:fill="FFB380" w:themeFill="accent3" w:themeFillTint="7F"/>
      </w:tcPr>
    </w:tblStylePr>
  </w:style>
  <w:style w:type="table" w:styleId="MediumGrid2-Accent5">
    <w:name w:val="Medium Grid 2 Accent 5"/>
    <w:basedOn w:val="TableNormal"/>
    <w:rsid w:val="00230EE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D848" w:themeColor="accent5"/>
        <w:left w:val="single" w:sz="8" w:space="0" w:color="A5D848" w:themeColor="accent5"/>
        <w:bottom w:val="single" w:sz="8" w:space="0" w:color="A5D848" w:themeColor="accent5"/>
        <w:right w:val="single" w:sz="8" w:space="0" w:color="A5D848" w:themeColor="accent5"/>
        <w:insideH w:val="single" w:sz="8" w:space="0" w:color="A5D848" w:themeColor="accent5"/>
        <w:insideV w:val="single" w:sz="8" w:space="0" w:color="A5D848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5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6FB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7DA" w:themeFill="accent5" w:themeFillTint="33"/>
      </w:tcPr>
    </w:tblStylePr>
    <w:tblStylePr w:type="band1Vert">
      <w:tblPr/>
      <w:tcPr>
        <w:shd w:val="clear" w:color="auto" w:fill="D1EBA3" w:themeFill="accent5" w:themeFillTint="7F"/>
      </w:tcPr>
    </w:tblStylePr>
    <w:tblStylePr w:type="band1Horz">
      <w:tblPr/>
      <w:tcPr>
        <w:tcBorders>
          <w:insideH w:val="single" w:sz="6" w:space="0" w:color="A5D848" w:themeColor="accent5"/>
          <w:insideV w:val="single" w:sz="6" w:space="0" w:color="A5D848" w:themeColor="accent5"/>
        </w:tcBorders>
        <w:shd w:val="clear" w:color="auto" w:fill="D1EB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rsid w:val="00230EE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0768C" w:themeColor="accent6"/>
        <w:left w:val="single" w:sz="8" w:space="0" w:color="20768C" w:themeColor="accent6"/>
        <w:bottom w:val="single" w:sz="8" w:space="0" w:color="20768C" w:themeColor="accent6"/>
        <w:right w:val="single" w:sz="8" w:space="0" w:color="20768C" w:themeColor="accent6"/>
        <w:insideH w:val="single" w:sz="8" w:space="0" w:color="20768C" w:themeColor="accent6"/>
        <w:insideV w:val="single" w:sz="8" w:space="0" w:color="20768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AE4E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F2" w:themeFill="accent6" w:themeFillTint="33"/>
      </w:tcPr>
    </w:tblStylePr>
    <w:tblStylePr w:type="band1Vert">
      <w:tblPr/>
      <w:tcPr>
        <w:shd w:val="clear" w:color="auto" w:fill="75CADF" w:themeFill="accent6" w:themeFillTint="7F"/>
      </w:tcPr>
    </w:tblStylePr>
    <w:tblStylePr w:type="band1Horz">
      <w:tblPr/>
      <w:tcPr>
        <w:tcBorders>
          <w:insideH w:val="single" w:sz="6" w:space="0" w:color="20768C" w:themeColor="accent6"/>
          <w:insideV w:val="single" w:sz="6" w:space="0" w:color="20768C" w:themeColor="accent6"/>
        </w:tcBorders>
        <w:shd w:val="clear" w:color="auto" w:fill="75CAD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rsid w:val="00230EE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6C5EF" w:themeColor="accent1"/>
        <w:left w:val="single" w:sz="8" w:space="0" w:color="76C5EF" w:themeColor="accent1"/>
        <w:bottom w:val="single" w:sz="8" w:space="0" w:color="76C5EF" w:themeColor="accent1"/>
        <w:right w:val="single" w:sz="8" w:space="0" w:color="76C5EF" w:themeColor="accent1"/>
        <w:insideH w:val="single" w:sz="8" w:space="0" w:color="76C5EF" w:themeColor="accent1"/>
        <w:insideV w:val="single" w:sz="8" w:space="0" w:color="76C5EF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0F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FB" w:themeFill="accent1" w:themeFillTint="33"/>
      </w:tcPr>
    </w:tblStylePr>
    <w:tblStylePr w:type="band1Vert">
      <w:tblPr/>
      <w:tcPr>
        <w:shd w:val="clear" w:color="auto" w:fill="BAE1F7" w:themeFill="accent1" w:themeFillTint="7F"/>
      </w:tcPr>
    </w:tblStylePr>
    <w:tblStylePr w:type="band1Horz">
      <w:tblPr/>
      <w:tcPr>
        <w:tcBorders>
          <w:insideH w:val="single" w:sz="6" w:space="0" w:color="76C5EF" w:themeColor="accent1"/>
          <w:insideV w:val="single" w:sz="6" w:space="0" w:color="76C5EF" w:themeColor="accent1"/>
        </w:tcBorders>
        <w:shd w:val="clear" w:color="auto" w:fill="BAE1F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rsid w:val="00230EE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EA022" w:themeColor="accent2"/>
        <w:left w:val="single" w:sz="8" w:space="0" w:color="FEA022" w:themeColor="accent2"/>
        <w:bottom w:val="single" w:sz="8" w:space="0" w:color="FEA022" w:themeColor="accent2"/>
        <w:right w:val="single" w:sz="8" w:space="0" w:color="FEA022" w:themeColor="accent2"/>
        <w:insideH w:val="single" w:sz="8" w:space="0" w:color="FEA022" w:themeColor="accent2"/>
        <w:insideV w:val="single" w:sz="8" w:space="0" w:color="FEA022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7C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5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D2" w:themeFill="accent2" w:themeFillTint="33"/>
      </w:tcPr>
    </w:tblStylePr>
    <w:tblStylePr w:type="band1Vert">
      <w:tblPr/>
      <w:tcPr>
        <w:shd w:val="clear" w:color="auto" w:fill="FECF90" w:themeFill="accent2" w:themeFillTint="7F"/>
      </w:tcPr>
    </w:tblStylePr>
    <w:tblStylePr w:type="band1Horz">
      <w:tblPr/>
      <w:tcPr>
        <w:tcBorders>
          <w:insideH w:val="single" w:sz="6" w:space="0" w:color="FEA022" w:themeColor="accent2"/>
          <w:insideV w:val="single" w:sz="6" w:space="0" w:color="FEA022" w:themeColor="accent2"/>
        </w:tcBorders>
        <w:shd w:val="clear" w:color="auto" w:fill="FECF9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olorfulGrid-Accent3">
    <w:name w:val="Colorful Grid Accent 3"/>
    <w:basedOn w:val="TableNormal"/>
    <w:rsid w:val="00867AD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0CC" w:themeFill="accent3" w:themeFillTint="33"/>
    </w:tcPr>
    <w:tblStylePr w:type="firstRow">
      <w:rPr>
        <w:b/>
        <w:bCs/>
      </w:rPr>
      <w:tblPr/>
      <w:tcPr>
        <w:shd w:val="clear" w:color="auto" w:fill="FFC2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4D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4D00" w:themeFill="accent3" w:themeFillShade="BF"/>
      </w:tcPr>
    </w:tblStylePr>
    <w:tblStylePr w:type="band1Vert">
      <w:tblPr/>
      <w:tcPr>
        <w:shd w:val="clear" w:color="auto" w:fill="FFB380" w:themeFill="accent3" w:themeFillTint="7F"/>
      </w:tcPr>
    </w:tblStylePr>
    <w:tblStylePr w:type="band1Horz">
      <w:tblPr/>
      <w:tcPr>
        <w:shd w:val="clear" w:color="auto" w:fill="FFB380" w:themeFill="accent3" w:themeFillTint="7F"/>
      </w:tcPr>
    </w:tblStylePr>
  </w:style>
  <w:style w:type="table" w:styleId="ColorfulGrid-Accent1">
    <w:name w:val="Colorful Grid Accent 1"/>
    <w:basedOn w:val="TableNormal"/>
    <w:rsid w:val="00867AD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3FB" w:themeFill="accent1" w:themeFillTint="33"/>
    </w:tcPr>
    <w:tblStylePr w:type="firstRow">
      <w:rPr>
        <w:b/>
        <w:bCs/>
      </w:rPr>
      <w:tblPr/>
      <w:tcPr>
        <w:shd w:val="clear" w:color="auto" w:fill="C8E7F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8E7F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5A2E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5A2E5" w:themeFill="accent1" w:themeFillShade="BF"/>
      </w:tcPr>
    </w:tblStylePr>
    <w:tblStylePr w:type="band1Vert">
      <w:tblPr/>
      <w:tcPr>
        <w:shd w:val="clear" w:color="auto" w:fill="BAE1F7" w:themeFill="accent1" w:themeFillTint="7F"/>
      </w:tcPr>
    </w:tblStylePr>
    <w:tblStylePr w:type="band1Horz">
      <w:tblPr/>
      <w:tcPr>
        <w:shd w:val="clear" w:color="auto" w:fill="BAE1F7" w:themeFill="accent1" w:themeFillTint="7F"/>
      </w:tcPr>
    </w:tblStylePr>
  </w:style>
  <w:style w:type="table" w:styleId="ColorfulGrid">
    <w:name w:val="Colorful Grid"/>
    <w:basedOn w:val="TableNormal"/>
    <w:rsid w:val="00867AD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Shading-Accent1">
    <w:name w:val="Colorful Shading Accent 1"/>
    <w:basedOn w:val="TableNormal"/>
    <w:rsid w:val="00867AD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EA022" w:themeColor="accent2"/>
        <w:left w:val="single" w:sz="4" w:space="0" w:color="76C5EF" w:themeColor="accent1"/>
        <w:bottom w:val="single" w:sz="4" w:space="0" w:color="76C5EF" w:themeColor="accent1"/>
        <w:right w:val="single" w:sz="4" w:space="0" w:color="76C5EF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A02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84B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84BF" w:themeColor="accent1" w:themeShade="99"/>
          <w:insideV w:val="nil"/>
        </w:tcBorders>
        <w:shd w:val="clear" w:color="auto" w:fill="1684B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84BF" w:themeFill="accent1" w:themeFillShade="99"/>
      </w:tcPr>
    </w:tblStylePr>
    <w:tblStylePr w:type="band1Vert">
      <w:tblPr/>
      <w:tcPr>
        <w:shd w:val="clear" w:color="auto" w:fill="C8E7F8" w:themeFill="accent1" w:themeFillTint="66"/>
      </w:tcPr>
    </w:tblStylePr>
    <w:tblStylePr w:type="band1Horz">
      <w:tblPr/>
      <w:tcPr>
        <w:shd w:val="clear" w:color="auto" w:fill="BAE1F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-Accent5">
    <w:name w:val="Colorful List Accent 5"/>
    <w:basedOn w:val="TableNormal"/>
    <w:rsid w:val="00867AD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B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5E6F" w:themeFill="accent6" w:themeFillShade="CC"/>
      </w:tcPr>
    </w:tblStylePr>
    <w:tblStylePr w:type="lastRow">
      <w:rPr>
        <w:b/>
        <w:bCs/>
        <w:color w:val="195E6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5D1" w:themeFill="accent5" w:themeFillTint="3F"/>
      </w:tcPr>
    </w:tblStylePr>
    <w:tblStylePr w:type="band1Horz">
      <w:tblPr/>
      <w:tcPr>
        <w:shd w:val="clear" w:color="auto" w:fill="ECF7DA" w:themeFill="accent5" w:themeFillTint="33"/>
      </w:tcPr>
    </w:tblStylePr>
  </w:style>
  <w:style w:type="table" w:styleId="ColorfulList-Accent4">
    <w:name w:val="Colorful List Accent 4"/>
    <w:basedOn w:val="TableNormal"/>
    <w:rsid w:val="00867AD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200" w:themeFill="accent3" w:themeFillShade="CC"/>
      </w:tcPr>
    </w:tblStylePr>
    <w:tblStylePr w:type="lastRow">
      <w:rPr>
        <w:b/>
        <w:bCs/>
        <w:color w:val="CC52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1C0" w:themeFill="accent4" w:themeFillTint="3F"/>
      </w:tcPr>
    </w:tblStylePr>
    <w:tblStylePr w:type="band1Horz">
      <w:tblPr/>
      <w:tcPr>
        <w:shd w:val="clear" w:color="auto" w:fill="E3F3CC" w:themeFill="accent4" w:themeFillTint="33"/>
      </w:tcPr>
    </w:tblStylePr>
  </w:style>
  <w:style w:type="table" w:styleId="ColorfulList-Accent3">
    <w:name w:val="Colorful List Accent 3"/>
    <w:basedOn w:val="TableNormal"/>
    <w:rsid w:val="00867AD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0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31D" w:themeFill="accent4" w:themeFillShade="CC"/>
      </w:tcPr>
    </w:tblStylePr>
    <w:tblStylePr w:type="lastRow">
      <w:rPr>
        <w:b/>
        <w:bCs/>
        <w:color w:val="59831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shd w:val="clear" w:color="auto" w:fill="FFE0CC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Flow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Kilter">
      <a:dk1>
        <a:sysClr val="windowText" lastClr="000000"/>
      </a:dk1>
      <a:lt1>
        <a:sysClr val="window" lastClr="FFFFFF"/>
      </a:lt1>
      <a:dk2>
        <a:srgbClr val="318FC5"/>
      </a:dk2>
      <a:lt2>
        <a:srgbClr val="AEE8FB"/>
      </a:lt2>
      <a:accent1>
        <a:srgbClr val="76C5EF"/>
      </a:accent1>
      <a:accent2>
        <a:srgbClr val="FEA022"/>
      </a:accent2>
      <a:accent3>
        <a:srgbClr val="FF6700"/>
      </a:accent3>
      <a:accent4>
        <a:srgbClr val="70A525"/>
      </a:accent4>
      <a:accent5>
        <a:srgbClr val="A5D848"/>
      </a:accent5>
      <a:accent6>
        <a:srgbClr val="20768C"/>
      </a:accent6>
      <a:hlink>
        <a:srgbClr val="7AB6E8"/>
      </a:hlink>
      <a:folHlink>
        <a:srgbClr val="83B0D3"/>
      </a:folHlink>
    </a:clrScheme>
    <a:fontScheme name="Apothecary">
      <a:majorFont>
        <a:latin typeface="Book Antiqua"/>
        <a:ea typeface=""/>
        <a:cs typeface=""/>
        <a:font script="Jpan" typeface="ＭＳ Ｐ明朝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Flow Trifold Brochure.dotx</Template>
  <TotalTime>24</TotalTime>
  <Pages>2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Clancy</dc:creator>
  <cp:keywords/>
  <dc:description/>
  <cp:lastModifiedBy>Tess Clancy</cp:lastModifiedBy>
  <cp:revision>3</cp:revision>
  <cp:lastPrinted>2007-09-24T18:24:00Z</cp:lastPrinted>
  <dcterms:created xsi:type="dcterms:W3CDTF">2016-10-20T22:08:00Z</dcterms:created>
  <dcterms:modified xsi:type="dcterms:W3CDTF">2016-11-03T15:04:00Z</dcterms:modified>
  <cp:category/>
</cp:coreProperties>
</file>